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669" w:rsidRPr="005F264F" w:rsidRDefault="00D75669" w:rsidP="00AC79D3">
      <w:pPr>
        <w:ind w:firstLine="709"/>
        <w:jc w:val="center"/>
        <w:rPr>
          <w:sz w:val="28"/>
          <w:szCs w:val="28"/>
        </w:rPr>
      </w:pPr>
    </w:p>
    <w:p w:rsidR="00AE673D" w:rsidRPr="005F264F" w:rsidRDefault="00AC79D3" w:rsidP="00AC79D3">
      <w:pPr>
        <w:ind w:firstLine="709"/>
        <w:jc w:val="both"/>
        <w:rPr>
          <w:sz w:val="28"/>
          <w:szCs w:val="28"/>
        </w:rPr>
      </w:pPr>
      <w:r w:rsidRPr="005F264F">
        <w:rPr>
          <w:sz w:val="28"/>
          <w:szCs w:val="28"/>
        </w:rPr>
        <w:t xml:space="preserve">Прокуратурой г. Москвы проведена проверка Управления Федерального казначейства по г. Москве (далее – Управление) в части исполнения требований законодательства </w:t>
      </w:r>
      <w:r w:rsidR="000B2B92">
        <w:rPr>
          <w:sz w:val="28"/>
          <w:szCs w:val="28"/>
        </w:rPr>
        <w:t>РФ</w:t>
      </w:r>
      <w:r w:rsidRPr="005F264F">
        <w:rPr>
          <w:sz w:val="28"/>
          <w:szCs w:val="28"/>
        </w:rPr>
        <w:t>.</w:t>
      </w:r>
      <w:r w:rsidR="00D75669" w:rsidRPr="005F264F">
        <w:rPr>
          <w:sz w:val="28"/>
          <w:szCs w:val="28"/>
        </w:rPr>
        <w:t xml:space="preserve"> </w:t>
      </w:r>
    </w:p>
    <w:p w:rsidR="00730DDA" w:rsidRPr="00B60661" w:rsidRDefault="00862466" w:rsidP="00AC79D3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В</w:t>
      </w:r>
      <w:r w:rsidR="00730DDA">
        <w:rPr>
          <w:sz w:val="28"/>
          <w:szCs w:val="26"/>
        </w:rPr>
        <w:t xml:space="preserve"> целях </w:t>
      </w:r>
      <w:r w:rsidR="000B2B92">
        <w:rPr>
          <w:sz w:val="28"/>
          <w:szCs w:val="28"/>
        </w:rPr>
        <w:t>усиления контроля за качеством формируемых документов,</w:t>
      </w:r>
      <w:bookmarkStart w:id="0" w:name="_GoBack"/>
      <w:bookmarkEnd w:id="0"/>
      <w:r w:rsidR="000B2B92">
        <w:rPr>
          <w:sz w:val="28"/>
          <w:szCs w:val="28"/>
        </w:rPr>
        <w:t xml:space="preserve"> результаты проверки рассмотрены на заседании комиссии Управления</w:t>
      </w:r>
      <w:r w:rsidR="00730DDA" w:rsidRPr="0035434C">
        <w:rPr>
          <w:sz w:val="28"/>
          <w:szCs w:val="26"/>
        </w:rPr>
        <w:t>.</w:t>
      </w:r>
    </w:p>
    <w:sectPr w:rsidR="00730DDA" w:rsidRPr="00B60661" w:rsidSect="00FB421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E3C" w:rsidRDefault="001E5E3C">
      <w:r>
        <w:separator/>
      </w:r>
    </w:p>
  </w:endnote>
  <w:endnote w:type="continuationSeparator" w:id="0">
    <w:p w:rsidR="001E5E3C" w:rsidRDefault="001E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d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d"/>
      <w:framePr w:wrap="around" w:vAnchor="text" w:hAnchor="margin" w:xAlign="right" w:y="1"/>
      <w:rPr>
        <w:rStyle w:val="ac"/>
      </w:rPr>
    </w:pPr>
  </w:p>
  <w:p w:rsidR="001E5E3C" w:rsidRDefault="001E5E3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E3C" w:rsidRDefault="001E5E3C">
      <w:r>
        <w:separator/>
      </w:r>
    </w:p>
  </w:footnote>
  <w:footnote w:type="continuationSeparator" w:id="0">
    <w:p w:rsidR="001E5E3C" w:rsidRDefault="001E5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E5E3C" w:rsidRDefault="001E5E3C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5E3C" w:rsidRDefault="001E5E3C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62466">
      <w:rPr>
        <w:rStyle w:val="ac"/>
        <w:noProof/>
      </w:rPr>
      <w:t>2</w:t>
    </w:r>
    <w:r>
      <w:rPr>
        <w:rStyle w:val="ac"/>
      </w:rPr>
      <w:fldChar w:fldCharType="end"/>
    </w:r>
  </w:p>
  <w:p w:rsidR="001E5E3C" w:rsidRDefault="001E5E3C">
    <w:pPr>
      <w:pStyle w:val="aa"/>
      <w:framePr w:wrap="around" w:vAnchor="text" w:hAnchor="margin" w:xAlign="right" w:y="1"/>
      <w:rPr>
        <w:rStyle w:val="ac"/>
      </w:rPr>
    </w:pPr>
  </w:p>
  <w:p w:rsidR="001E5E3C" w:rsidRDefault="001E5E3C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56FC2"/>
    <w:multiLevelType w:val="hybridMultilevel"/>
    <w:tmpl w:val="96EA2574"/>
    <w:lvl w:ilvl="0" w:tplc="41523FB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5D064578">
      <w:start w:val="3"/>
      <w:numFmt w:val="bullet"/>
      <w:lvlText w:val="-"/>
      <w:lvlJc w:val="left"/>
      <w:pPr>
        <w:tabs>
          <w:tab w:val="num" w:pos="2674"/>
        </w:tabs>
        <w:ind w:left="2674" w:hanging="885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374B8A"/>
    <w:multiLevelType w:val="hybridMultilevel"/>
    <w:tmpl w:val="5AE6BE4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223189"/>
    <w:multiLevelType w:val="hybridMultilevel"/>
    <w:tmpl w:val="25627BC0"/>
    <w:lvl w:ilvl="0" w:tplc="961E649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17701A"/>
    <w:multiLevelType w:val="hybridMultilevel"/>
    <w:tmpl w:val="4B4E4C3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946209F"/>
    <w:multiLevelType w:val="hybridMultilevel"/>
    <w:tmpl w:val="58C00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C2C6CC4"/>
    <w:multiLevelType w:val="hybridMultilevel"/>
    <w:tmpl w:val="256CF0E0"/>
    <w:lvl w:ilvl="0" w:tplc="FADC81CE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6" w15:restartNumberingAfterBreak="0">
    <w:nsid w:val="546A205C"/>
    <w:multiLevelType w:val="singleLevel"/>
    <w:tmpl w:val="57E66E2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445A1A"/>
    <w:multiLevelType w:val="hybridMultilevel"/>
    <w:tmpl w:val="E234A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39342E8"/>
    <w:multiLevelType w:val="singleLevel"/>
    <w:tmpl w:val="24B6D60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9" w15:restartNumberingAfterBreak="0">
    <w:nsid w:val="663B2557"/>
    <w:multiLevelType w:val="hybridMultilevel"/>
    <w:tmpl w:val="08366FBA"/>
    <w:lvl w:ilvl="0" w:tplc="62DADA5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B3D5F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6E3417AC"/>
    <w:multiLevelType w:val="hybridMultilevel"/>
    <w:tmpl w:val="1308956A"/>
    <w:lvl w:ilvl="0" w:tplc="A834813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D27746"/>
    <w:multiLevelType w:val="hybridMultilevel"/>
    <w:tmpl w:val="4F445C68"/>
    <w:lvl w:ilvl="0" w:tplc="4004549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 w15:restartNumberingAfterBreak="0">
    <w:nsid w:val="7A9913FD"/>
    <w:multiLevelType w:val="hybridMultilevel"/>
    <w:tmpl w:val="FCA846FA"/>
    <w:lvl w:ilvl="0" w:tplc="DB388F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8362B"/>
    <w:multiLevelType w:val="singleLevel"/>
    <w:tmpl w:val="9E4C5974"/>
    <w:lvl w:ilvl="0">
      <w:numFmt w:val="bullet"/>
      <w:lvlText w:val="-"/>
      <w:lvlJc w:val="left"/>
      <w:pPr>
        <w:tabs>
          <w:tab w:val="num" w:pos="1137"/>
        </w:tabs>
        <w:ind w:left="1137" w:hanging="57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6"/>
  </w:num>
  <w:num w:numId="5">
    <w:abstractNumId w:val="2"/>
  </w:num>
  <w:num w:numId="6">
    <w:abstractNumId w:val="4"/>
  </w:num>
  <w:num w:numId="7">
    <w:abstractNumId w:val="12"/>
  </w:num>
  <w:num w:numId="8">
    <w:abstractNumId w:val="7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9"/>
  </w:num>
  <w:num w:numId="13">
    <w:abstractNumId w:val="5"/>
  </w:num>
  <w:num w:numId="14">
    <w:abstractNumId w:val="11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88"/>
    <w:rsid w:val="00000F05"/>
    <w:rsid w:val="0000284A"/>
    <w:rsid w:val="00002C90"/>
    <w:rsid w:val="000035C4"/>
    <w:rsid w:val="00003BCD"/>
    <w:rsid w:val="00005DBF"/>
    <w:rsid w:val="00010EAF"/>
    <w:rsid w:val="00011784"/>
    <w:rsid w:val="000130F0"/>
    <w:rsid w:val="0001362D"/>
    <w:rsid w:val="00021412"/>
    <w:rsid w:val="00021E3D"/>
    <w:rsid w:val="000223FD"/>
    <w:rsid w:val="00023542"/>
    <w:rsid w:val="0002473E"/>
    <w:rsid w:val="00025506"/>
    <w:rsid w:val="00026D94"/>
    <w:rsid w:val="0003090A"/>
    <w:rsid w:val="00034950"/>
    <w:rsid w:val="000349FD"/>
    <w:rsid w:val="00034C05"/>
    <w:rsid w:val="00036B23"/>
    <w:rsid w:val="00037B26"/>
    <w:rsid w:val="00041F28"/>
    <w:rsid w:val="000430E8"/>
    <w:rsid w:val="00044FD4"/>
    <w:rsid w:val="0004565D"/>
    <w:rsid w:val="000464CE"/>
    <w:rsid w:val="00046B99"/>
    <w:rsid w:val="00047E0D"/>
    <w:rsid w:val="00051552"/>
    <w:rsid w:val="00051D28"/>
    <w:rsid w:val="00053C28"/>
    <w:rsid w:val="00054F38"/>
    <w:rsid w:val="0005685A"/>
    <w:rsid w:val="00060675"/>
    <w:rsid w:val="0006278A"/>
    <w:rsid w:val="00066DAC"/>
    <w:rsid w:val="00067405"/>
    <w:rsid w:val="000714F5"/>
    <w:rsid w:val="000746AA"/>
    <w:rsid w:val="0007509A"/>
    <w:rsid w:val="00076629"/>
    <w:rsid w:val="00076A29"/>
    <w:rsid w:val="00076AB1"/>
    <w:rsid w:val="000774D2"/>
    <w:rsid w:val="000824C6"/>
    <w:rsid w:val="000826DF"/>
    <w:rsid w:val="00082D44"/>
    <w:rsid w:val="0008449B"/>
    <w:rsid w:val="000855F9"/>
    <w:rsid w:val="00086020"/>
    <w:rsid w:val="0008626A"/>
    <w:rsid w:val="00086D1C"/>
    <w:rsid w:val="0009003F"/>
    <w:rsid w:val="00095F5A"/>
    <w:rsid w:val="00097E3E"/>
    <w:rsid w:val="000A003D"/>
    <w:rsid w:val="000A0CB1"/>
    <w:rsid w:val="000A121B"/>
    <w:rsid w:val="000A2511"/>
    <w:rsid w:val="000A50A5"/>
    <w:rsid w:val="000A52A9"/>
    <w:rsid w:val="000A55BF"/>
    <w:rsid w:val="000B07A4"/>
    <w:rsid w:val="000B1201"/>
    <w:rsid w:val="000B28BC"/>
    <w:rsid w:val="000B2B92"/>
    <w:rsid w:val="000B3ACF"/>
    <w:rsid w:val="000B3D70"/>
    <w:rsid w:val="000B43BA"/>
    <w:rsid w:val="000B4AFC"/>
    <w:rsid w:val="000B5508"/>
    <w:rsid w:val="000C11EB"/>
    <w:rsid w:val="000C2AD4"/>
    <w:rsid w:val="000C353D"/>
    <w:rsid w:val="000C52D7"/>
    <w:rsid w:val="000C52E5"/>
    <w:rsid w:val="000C5675"/>
    <w:rsid w:val="000D05C5"/>
    <w:rsid w:val="000D11DC"/>
    <w:rsid w:val="000D463A"/>
    <w:rsid w:val="000E40CA"/>
    <w:rsid w:val="000E659D"/>
    <w:rsid w:val="000E73BD"/>
    <w:rsid w:val="000F1068"/>
    <w:rsid w:val="000F12C7"/>
    <w:rsid w:val="000F6CA8"/>
    <w:rsid w:val="000F74D2"/>
    <w:rsid w:val="00100616"/>
    <w:rsid w:val="00102647"/>
    <w:rsid w:val="00111DE5"/>
    <w:rsid w:val="0011346F"/>
    <w:rsid w:val="001137E6"/>
    <w:rsid w:val="00113A4F"/>
    <w:rsid w:val="00113AF3"/>
    <w:rsid w:val="00113D40"/>
    <w:rsid w:val="001150E4"/>
    <w:rsid w:val="00115A9A"/>
    <w:rsid w:val="00117F38"/>
    <w:rsid w:val="001218E6"/>
    <w:rsid w:val="00122091"/>
    <w:rsid w:val="00123B04"/>
    <w:rsid w:val="00126641"/>
    <w:rsid w:val="00130C7E"/>
    <w:rsid w:val="001314A6"/>
    <w:rsid w:val="001340B4"/>
    <w:rsid w:val="001377FB"/>
    <w:rsid w:val="001434F5"/>
    <w:rsid w:val="00145468"/>
    <w:rsid w:val="001503DD"/>
    <w:rsid w:val="00151450"/>
    <w:rsid w:val="00151662"/>
    <w:rsid w:val="00152C7E"/>
    <w:rsid w:val="0015442B"/>
    <w:rsid w:val="001554C1"/>
    <w:rsid w:val="00156DA9"/>
    <w:rsid w:val="00160526"/>
    <w:rsid w:val="00161C60"/>
    <w:rsid w:val="00162175"/>
    <w:rsid w:val="00163B4A"/>
    <w:rsid w:val="00164932"/>
    <w:rsid w:val="001705C3"/>
    <w:rsid w:val="0017171A"/>
    <w:rsid w:val="00175434"/>
    <w:rsid w:val="0017723B"/>
    <w:rsid w:val="00182CD3"/>
    <w:rsid w:val="001836D7"/>
    <w:rsid w:val="00187C11"/>
    <w:rsid w:val="0019092E"/>
    <w:rsid w:val="0019385B"/>
    <w:rsid w:val="00193AC2"/>
    <w:rsid w:val="001941BB"/>
    <w:rsid w:val="00194CFA"/>
    <w:rsid w:val="0019540D"/>
    <w:rsid w:val="001967AE"/>
    <w:rsid w:val="00196960"/>
    <w:rsid w:val="001A16E1"/>
    <w:rsid w:val="001A20DA"/>
    <w:rsid w:val="001A24DA"/>
    <w:rsid w:val="001A2547"/>
    <w:rsid w:val="001A4B66"/>
    <w:rsid w:val="001A5119"/>
    <w:rsid w:val="001B0EE4"/>
    <w:rsid w:val="001B2C06"/>
    <w:rsid w:val="001B3EC2"/>
    <w:rsid w:val="001B4216"/>
    <w:rsid w:val="001C021C"/>
    <w:rsid w:val="001C02D6"/>
    <w:rsid w:val="001C07D8"/>
    <w:rsid w:val="001C0E6B"/>
    <w:rsid w:val="001C1016"/>
    <w:rsid w:val="001C1B7C"/>
    <w:rsid w:val="001C2D65"/>
    <w:rsid w:val="001C5A8D"/>
    <w:rsid w:val="001D1A12"/>
    <w:rsid w:val="001D4241"/>
    <w:rsid w:val="001D49FF"/>
    <w:rsid w:val="001D4E63"/>
    <w:rsid w:val="001D63E0"/>
    <w:rsid w:val="001E11FB"/>
    <w:rsid w:val="001E38DC"/>
    <w:rsid w:val="001E44C8"/>
    <w:rsid w:val="001E51AD"/>
    <w:rsid w:val="001E5E3C"/>
    <w:rsid w:val="001F0FE1"/>
    <w:rsid w:val="001F56AF"/>
    <w:rsid w:val="00200AC4"/>
    <w:rsid w:val="00202422"/>
    <w:rsid w:val="00205307"/>
    <w:rsid w:val="00207086"/>
    <w:rsid w:val="002107CB"/>
    <w:rsid w:val="00210A40"/>
    <w:rsid w:val="002110A4"/>
    <w:rsid w:val="00211395"/>
    <w:rsid w:val="0021257E"/>
    <w:rsid w:val="002127AB"/>
    <w:rsid w:val="00213F13"/>
    <w:rsid w:val="00217103"/>
    <w:rsid w:val="00221920"/>
    <w:rsid w:val="00224992"/>
    <w:rsid w:val="0022509D"/>
    <w:rsid w:val="00226080"/>
    <w:rsid w:val="00227D87"/>
    <w:rsid w:val="00230DAB"/>
    <w:rsid w:val="002315AC"/>
    <w:rsid w:val="002317D8"/>
    <w:rsid w:val="00243110"/>
    <w:rsid w:val="002437AA"/>
    <w:rsid w:val="00243857"/>
    <w:rsid w:val="00243EA4"/>
    <w:rsid w:val="00244400"/>
    <w:rsid w:val="00244426"/>
    <w:rsid w:val="00245758"/>
    <w:rsid w:val="002513FC"/>
    <w:rsid w:val="0025176E"/>
    <w:rsid w:val="00252D80"/>
    <w:rsid w:val="00257F7C"/>
    <w:rsid w:val="002618F0"/>
    <w:rsid w:val="002626CD"/>
    <w:rsid w:val="00262D96"/>
    <w:rsid w:val="00263845"/>
    <w:rsid w:val="00266F4E"/>
    <w:rsid w:val="00270675"/>
    <w:rsid w:val="00273D86"/>
    <w:rsid w:val="00274853"/>
    <w:rsid w:val="00274A45"/>
    <w:rsid w:val="00274A62"/>
    <w:rsid w:val="00282505"/>
    <w:rsid w:val="00282564"/>
    <w:rsid w:val="0028529D"/>
    <w:rsid w:val="00285923"/>
    <w:rsid w:val="002866B6"/>
    <w:rsid w:val="00287808"/>
    <w:rsid w:val="00287DC6"/>
    <w:rsid w:val="00292633"/>
    <w:rsid w:val="00293591"/>
    <w:rsid w:val="00294235"/>
    <w:rsid w:val="002942ED"/>
    <w:rsid w:val="00295DC5"/>
    <w:rsid w:val="002A392C"/>
    <w:rsid w:val="002A3BE3"/>
    <w:rsid w:val="002A5DE3"/>
    <w:rsid w:val="002A7DA2"/>
    <w:rsid w:val="002B09C2"/>
    <w:rsid w:val="002B19CB"/>
    <w:rsid w:val="002B5CC7"/>
    <w:rsid w:val="002B6630"/>
    <w:rsid w:val="002B745C"/>
    <w:rsid w:val="002B77F9"/>
    <w:rsid w:val="002C1E63"/>
    <w:rsid w:val="002C305B"/>
    <w:rsid w:val="002C4A1F"/>
    <w:rsid w:val="002C683E"/>
    <w:rsid w:val="002C6948"/>
    <w:rsid w:val="002C7B47"/>
    <w:rsid w:val="002C7D51"/>
    <w:rsid w:val="002C7E8B"/>
    <w:rsid w:val="002D1A47"/>
    <w:rsid w:val="002D1EA7"/>
    <w:rsid w:val="002D1FDF"/>
    <w:rsid w:val="002D6DBC"/>
    <w:rsid w:val="002E03B4"/>
    <w:rsid w:val="002E0553"/>
    <w:rsid w:val="002E0E71"/>
    <w:rsid w:val="002E2CEB"/>
    <w:rsid w:val="002E393A"/>
    <w:rsid w:val="002E3D11"/>
    <w:rsid w:val="002E4780"/>
    <w:rsid w:val="002E4A30"/>
    <w:rsid w:val="002F091A"/>
    <w:rsid w:val="002F1754"/>
    <w:rsid w:val="002F28DA"/>
    <w:rsid w:val="002F5A67"/>
    <w:rsid w:val="003063E2"/>
    <w:rsid w:val="0030774F"/>
    <w:rsid w:val="003077C0"/>
    <w:rsid w:val="003102C7"/>
    <w:rsid w:val="00311DBC"/>
    <w:rsid w:val="00312E86"/>
    <w:rsid w:val="0031351E"/>
    <w:rsid w:val="00314180"/>
    <w:rsid w:val="0031703A"/>
    <w:rsid w:val="00317999"/>
    <w:rsid w:val="00321400"/>
    <w:rsid w:val="003261AE"/>
    <w:rsid w:val="00333DC0"/>
    <w:rsid w:val="0033735D"/>
    <w:rsid w:val="00342A70"/>
    <w:rsid w:val="00342BC7"/>
    <w:rsid w:val="00342F91"/>
    <w:rsid w:val="00344E9E"/>
    <w:rsid w:val="003476BE"/>
    <w:rsid w:val="003504FA"/>
    <w:rsid w:val="00354A34"/>
    <w:rsid w:val="00361392"/>
    <w:rsid w:val="00361525"/>
    <w:rsid w:val="00361A2B"/>
    <w:rsid w:val="00362267"/>
    <w:rsid w:val="0036451A"/>
    <w:rsid w:val="0036557D"/>
    <w:rsid w:val="00366A2D"/>
    <w:rsid w:val="00366AA7"/>
    <w:rsid w:val="00373D13"/>
    <w:rsid w:val="003765E3"/>
    <w:rsid w:val="00376A74"/>
    <w:rsid w:val="0038022A"/>
    <w:rsid w:val="003802E9"/>
    <w:rsid w:val="003826A0"/>
    <w:rsid w:val="003837D7"/>
    <w:rsid w:val="00385374"/>
    <w:rsid w:val="00387420"/>
    <w:rsid w:val="00390D76"/>
    <w:rsid w:val="003912B5"/>
    <w:rsid w:val="00392B98"/>
    <w:rsid w:val="00394E08"/>
    <w:rsid w:val="00395634"/>
    <w:rsid w:val="0039616E"/>
    <w:rsid w:val="003A0A51"/>
    <w:rsid w:val="003A35CE"/>
    <w:rsid w:val="003A3DC1"/>
    <w:rsid w:val="003A609B"/>
    <w:rsid w:val="003B3090"/>
    <w:rsid w:val="003B33CA"/>
    <w:rsid w:val="003B462F"/>
    <w:rsid w:val="003B6C81"/>
    <w:rsid w:val="003C00ED"/>
    <w:rsid w:val="003C0D40"/>
    <w:rsid w:val="003C15BB"/>
    <w:rsid w:val="003C43AA"/>
    <w:rsid w:val="003C4B95"/>
    <w:rsid w:val="003D1AFB"/>
    <w:rsid w:val="003D2463"/>
    <w:rsid w:val="003D3EC9"/>
    <w:rsid w:val="003D4CD5"/>
    <w:rsid w:val="003D4EA3"/>
    <w:rsid w:val="003E0B8F"/>
    <w:rsid w:val="003E156D"/>
    <w:rsid w:val="003E1E83"/>
    <w:rsid w:val="003E3254"/>
    <w:rsid w:val="003E3DA9"/>
    <w:rsid w:val="003E4A35"/>
    <w:rsid w:val="003E6898"/>
    <w:rsid w:val="003F0A07"/>
    <w:rsid w:val="003F2716"/>
    <w:rsid w:val="003F5EB2"/>
    <w:rsid w:val="003F7232"/>
    <w:rsid w:val="003F76D9"/>
    <w:rsid w:val="0040099E"/>
    <w:rsid w:val="00403EE9"/>
    <w:rsid w:val="004070A1"/>
    <w:rsid w:val="00407988"/>
    <w:rsid w:val="00411CD1"/>
    <w:rsid w:val="0041293A"/>
    <w:rsid w:val="00416271"/>
    <w:rsid w:val="00421A80"/>
    <w:rsid w:val="0042220F"/>
    <w:rsid w:val="00422652"/>
    <w:rsid w:val="00425376"/>
    <w:rsid w:val="00425ADF"/>
    <w:rsid w:val="00426132"/>
    <w:rsid w:val="00426E54"/>
    <w:rsid w:val="00427B23"/>
    <w:rsid w:val="00430DF8"/>
    <w:rsid w:val="00431F5A"/>
    <w:rsid w:val="00433FB4"/>
    <w:rsid w:val="004344EE"/>
    <w:rsid w:val="0043496B"/>
    <w:rsid w:val="00436CAC"/>
    <w:rsid w:val="00437050"/>
    <w:rsid w:val="00437BC9"/>
    <w:rsid w:val="00441911"/>
    <w:rsid w:val="00442FE6"/>
    <w:rsid w:val="00443781"/>
    <w:rsid w:val="00443E3D"/>
    <w:rsid w:val="0044625A"/>
    <w:rsid w:val="00447286"/>
    <w:rsid w:val="0045084E"/>
    <w:rsid w:val="00450F6E"/>
    <w:rsid w:val="004519FA"/>
    <w:rsid w:val="00451CD3"/>
    <w:rsid w:val="00455100"/>
    <w:rsid w:val="004618E2"/>
    <w:rsid w:val="00461C02"/>
    <w:rsid w:val="00462E6D"/>
    <w:rsid w:val="00463B62"/>
    <w:rsid w:val="00463BE9"/>
    <w:rsid w:val="004647C6"/>
    <w:rsid w:val="0046627C"/>
    <w:rsid w:val="00470CED"/>
    <w:rsid w:val="00471CCA"/>
    <w:rsid w:val="00472EBB"/>
    <w:rsid w:val="00474924"/>
    <w:rsid w:val="00474BB2"/>
    <w:rsid w:val="00475E70"/>
    <w:rsid w:val="00477762"/>
    <w:rsid w:val="0048310C"/>
    <w:rsid w:val="0048330B"/>
    <w:rsid w:val="004847C7"/>
    <w:rsid w:val="00484EE2"/>
    <w:rsid w:val="00486237"/>
    <w:rsid w:val="00486BA4"/>
    <w:rsid w:val="00486FD2"/>
    <w:rsid w:val="00490EBA"/>
    <w:rsid w:val="004913EE"/>
    <w:rsid w:val="00491C5B"/>
    <w:rsid w:val="00494640"/>
    <w:rsid w:val="00496E89"/>
    <w:rsid w:val="004A1B34"/>
    <w:rsid w:val="004A6640"/>
    <w:rsid w:val="004A67A7"/>
    <w:rsid w:val="004B21A4"/>
    <w:rsid w:val="004B23F7"/>
    <w:rsid w:val="004B482D"/>
    <w:rsid w:val="004B4F14"/>
    <w:rsid w:val="004B5A9E"/>
    <w:rsid w:val="004B5EAD"/>
    <w:rsid w:val="004B686C"/>
    <w:rsid w:val="004B6CFA"/>
    <w:rsid w:val="004B7C39"/>
    <w:rsid w:val="004B7F73"/>
    <w:rsid w:val="004C2D3E"/>
    <w:rsid w:val="004C4518"/>
    <w:rsid w:val="004C503C"/>
    <w:rsid w:val="004C67BF"/>
    <w:rsid w:val="004C6C97"/>
    <w:rsid w:val="004C6E38"/>
    <w:rsid w:val="004C7338"/>
    <w:rsid w:val="004C7C19"/>
    <w:rsid w:val="004D015F"/>
    <w:rsid w:val="004D0ECA"/>
    <w:rsid w:val="004D1615"/>
    <w:rsid w:val="004D2ACC"/>
    <w:rsid w:val="004D3BB1"/>
    <w:rsid w:val="004D6538"/>
    <w:rsid w:val="004E4D39"/>
    <w:rsid w:val="004E6FA9"/>
    <w:rsid w:val="004F027D"/>
    <w:rsid w:val="004F08E1"/>
    <w:rsid w:val="004F5618"/>
    <w:rsid w:val="004F5B2A"/>
    <w:rsid w:val="004F5B3D"/>
    <w:rsid w:val="004F5BF1"/>
    <w:rsid w:val="004F5E12"/>
    <w:rsid w:val="004F7A41"/>
    <w:rsid w:val="00502104"/>
    <w:rsid w:val="00502D51"/>
    <w:rsid w:val="00503219"/>
    <w:rsid w:val="00504CBA"/>
    <w:rsid w:val="00507440"/>
    <w:rsid w:val="005107CF"/>
    <w:rsid w:val="00510F58"/>
    <w:rsid w:val="00511AF4"/>
    <w:rsid w:val="00514C7A"/>
    <w:rsid w:val="00514E02"/>
    <w:rsid w:val="00515DC2"/>
    <w:rsid w:val="0052192D"/>
    <w:rsid w:val="005224CA"/>
    <w:rsid w:val="00525E63"/>
    <w:rsid w:val="00530F82"/>
    <w:rsid w:val="00532D4E"/>
    <w:rsid w:val="00532E3C"/>
    <w:rsid w:val="00537DAE"/>
    <w:rsid w:val="00541C06"/>
    <w:rsid w:val="00541FF6"/>
    <w:rsid w:val="0054261B"/>
    <w:rsid w:val="005427BD"/>
    <w:rsid w:val="0054282A"/>
    <w:rsid w:val="005443B1"/>
    <w:rsid w:val="00545301"/>
    <w:rsid w:val="00545A9B"/>
    <w:rsid w:val="0055002B"/>
    <w:rsid w:val="0055105A"/>
    <w:rsid w:val="00555ADA"/>
    <w:rsid w:val="00555EDA"/>
    <w:rsid w:val="005568DD"/>
    <w:rsid w:val="00560D07"/>
    <w:rsid w:val="0056173E"/>
    <w:rsid w:val="005620EB"/>
    <w:rsid w:val="00563D0A"/>
    <w:rsid w:val="005654EE"/>
    <w:rsid w:val="00565E60"/>
    <w:rsid w:val="0057036D"/>
    <w:rsid w:val="005703F6"/>
    <w:rsid w:val="00573434"/>
    <w:rsid w:val="00574A90"/>
    <w:rsid w:val="005773D2"/>
    <w:rsid w:val="00577749"/>
    <w:rsid w:val="00577B6B"/>
    <w:rsid w:val="005827C6"/>
    <w:rsid w:val="00586057"/>
    <w:rsid w:val="00590BD7"/>
    <w:rsid w:val="00594043"/>
    <w:rsid w:val="00597C79"/>
    <w:rsid w:val="005A1AB3"/>
    <w:rsid w:val="005A413A"/>
    <w:rsid w:val="005A48CD"/>
    <w:rsid w:val="005A66E0"/>
    <w:rsid w:val="005A6E45"/>
    <w:rsid w:val="005A7386"/>
    <w:rsid w:val="005A73AF"/>
    <w:rsid w:val="005A78B6"/>
    <w:rsid w:val="005B1C6A"/>
    <w:rsid w:val="005B741D"/>
    <w:rsid w:val="005C01EF"/>
    <w:rsid w:val="005C055B"/>
    <w:rsid w:val="005C2247"/>
    <w:rsid w:val="005C2A6A"/>
    <w:rsid w:val="005C6B79"/>
    <w:rsid w:val="005C7448"/>
    <w:rsid w:val="005C7D1D"/>
    <w:rsid w:val="005D03C6"/>
    <w:rsid w:val="005D1430"/>
    <w:rsid w:val="005D214A"/>
    <w:rsid w:val="005D5AAC"/>
    <w:rsid w:val="005D5C58"/>
    <w:rsid w:val="005E17D0"/>
    <w:rsid w:val="005E4A6A"/>
    <w:rsid w:val="005E4E2B"/>
    <w:rsid w:val="005E64EE"/>
    <w:rsid w:val="005F264F"/>
    <w:rsid w:val="005F4DB3"/>
    <w:rsid w:val="005F72E0"/>
    <w:rsid w:val="005F7CB3"/>
    <w:rsid w:val="00600E35"/>
    <w:rsid w:val="006054C0"/>
    <w:rsid w:val="00607A78"/>
    <w:rsid w:val="00607C26"/>
    <w:rsid w:val="00610AF2"/>
    <w:rsid w:val="006128E0"/>
    <w:rsid w:val="006136AA"/>
    <w:rsid w:val="00614D9A"/>
    <w:rsid w:val="0061523B"/>
    <w:rsid w:val="006214D2"/>
    <w:rsid w:val="00622BDA"/>
    <w:rsid w:val="00623346"/>
    <w:rsid w:val="006241C9"/>
    <w:rsid w:val="00624795"/>
    <w:rsid w:val="00624E8E"/>
    <w:rsid w:val="00625DF8"/>
    <w:rsid w:val="00626F09"/>
    <w:rsid w:val="00630996"/>
    <w:rsid w:val="00633232"/>
    <w:rsid w:val="00635028"/>
    <w:rsid w:val="0063607F"/>
    <w:rsid w:val="006407C7"/>
    <w:rsid w:val="006410A1"/>
    <w:rsid w:val="00641432"/>
    <w:rsid w:val="006513C4"/>
    <w:rsid w:val="006513C5"/>
    <w:rsid w:val="00651541"/>
    <w:rsid w:val="0065444F"/>
    <w:rsid w:val="00654870"/>
    <w:rsid w:val="006556A1"/>
    <w:rsid w:val="00655909"/>
    <w:rsid w:val="006615F9"/>
    <w:rsid w:val="0066295E"/>
    <w:rsid w:val="00662C55"/>
    <w:rsid w:val="00662D6B"/>
    <w:rsid w:val="00666C62"/>
    <w:rsid w:val="00670BF4"/>
    <w:rsid w:val="0067132C"/>
    <w:rsid w:val="006729E1"/>
    <w:rsid w:val="0067388C"/>
    <w:rsid w:val="00674BB5"/>
    <w:rsid w:val="006756E9"/>
    <w:rsid w:val="00676521"/>
    <w:rsid w:val="00682AF3"/>
    <w:rsid w:val="00683760"/>
    <w:rsid w:val="00693FF2"/>
    <w:rsid w:val="00694F76"/>
    <w:rsid w:val="00695AA5"/>
    <w:rsid w:val="006A22D1"/>
    <w:rsid w:val="006A22F0"/>
    <w:rsid w:val="006A3AF5"/>
    <w:rsid w:val="006A43E5"/>
    <w:rsid w:val="006A4C5C"/>
    <w:rsid w:val="006A7181"/>
    <w:rsid w:val="006A7689"/>
    <w:rsid w:val="006B2059"/>
    <w:rsid w:val="006B254C"/>
    <w:rsid w:val="006B2DBF"/>
    <w:rsid w:val="006B44EE"/>
    <w:rsid w:val="006B4D14"/>
    <w:rsid w:val="006B7DFD"/>
    <w:rsid w:val="006C02E8"/>
    <w:rsid w:val="006C0A4D"/>
    <w:rsid w:val="006C1E1E"/>
    <w:rsid w:val="006C2C5C"/>
    <w:rsid w:val="006C3E66"/>
    <w:rsid w:val="006C4530"/>
    <w:rsid w:val="006C5F0F"/>
    <w:rsid w:val="006C6A5D"/>
    <w:rsid w:val="006C73C3"/>
    <w:rsid w:val="006D0FA4"/>
    <w:rsid w:val="006D214F"/>
    <w:rsid w:val="006D36E5"/>
    <w:rsid w:val="006D430C"/>
    <w:rsid w:val="006E0C88"/>
    <w:rsid w:val="006E0EC4"/>
    <w:rsid w:val="006E3860"/>
    <w:rsid w:val="006F05BE"/>
    <w:rsid w:val="006F3677"/>
    <w:rsid w:val="006F375B"/>
    <w:rsid w:val="006F62B4"/>
    <w:rsid w:val="006F63A9"/>
    <w:rsid w:val="00700A4F"/>
    <w:rsid w:val="00700D7C"/>
    <w:rsid w:val="00701038"/>
    <w:rsid w:val="00705381"/>
    <w:rsid w:val="0070540D"/>
    <w:rsid w:val="00705F5D"/>
    <w:rsid w:val="00706712"/>
    <w:rsid w:val="00707858"/>
    <w:rsid w:val="007100DC"/>
    <w:rsid w:val="00712CA1"/>
    <w:rsid w:val="0071508C"/>
    <w:rsid w:val="007161D4"/>
    <w:rsid w:val="0071628E"/>
    <w:rsid w:val="00716B2D"/>
    <w:rsid w:val="00716C69"/>
    <w:rsid w:val="007175E1"/>
    <w:rsid w:val="007176BA"/>
    <w:rsid w:val="00722046"/>
    <w:rsid w:val="0072230D"/>
    <w:rsid w:val="007261CC"/>
    <w:rsid w:val="00727A45"/>
    <w:rsid w:val="00730979"/>
    <w:rsid w:val="00730DDA"/>
    <w:rsid w:val="0073283C"/>
    <w:rsid w:val="00735F7F"/>
    <w:rsid w:val="0073640C"/>
    <w:rsid w:val="00740351"/>
    <w:rsid w:val="00740C84"/>
    <w:rsid w:val="007428E7"/>
    <w:rsid w:val="007439DE"/>
    <w:rsid w:val="007443EB"/>
    <w:rsid w:val="00744460"/>
    <w:rsid w:val="007506D4"/>
    <w:rsid w:val="00751917"/>
    <w:rsid w:val="00752451"/>
    <w:rsid w:val="00753717"/>
    <w:rsid w:val="0075403D"/>
    <w:rsid w:val="00754E3B"/>
    <w:rsid w:val="007556A6"/>
    <w:rsid w:val="007561F5"/>
    <w:rsid w:val="007577E8"/>
    <w:rsid w:val="00761951"/>
    <w:rsid w:val="0076313F"/>
    <w:rsid w:val="0076565D"/>
    <w:rsid w:val="00770B58"/>
    <w:rsid w:val="00771B2E"/>
    <w:rsid w:val="0077286F"/>
    <w:rsid w:val="00773E81"/>
    <w:rsid w:val="007753E6"/>
    <w:rsid w:val="00776DBA"/>
    <w:rsid w:val="00780ABE"/>
    <w:rsid w:val="00781630"/>
    <w:rsid w:val="007816D3"/>
    <w:rsid w:val="00783E8F"/>
    <w:rsid w:val="00784F6D"/>
    <w:rsid w:val="00785307"/>
    <w:rsid w:val="00786754"/>
    <w:rsid w:val="00790EB4"/>
    <w:rsid w:val="0079265E"/>
    <w:rsid w:val="00792ABE"/>
    <w:rsid w:val="0079433F"/>
    <w:rsid w:val="00795A3D"/>
    <w:rsid w:val="0079706C"/>
    <w:rsid w:val="007971F3"/>
    <w:rsid w:val="00797E22"/>
    <w:rsid w:val="007A2013"/>
    <w:rsid w:val="007A3368"/>
    <w:rsid w:val="007A4B33"/>
    <w:rsid w:val="007A75B4"/>
    <w:rsid w:val="007B327D"/>
    <w:rsid w:val="007B7A2F"/>
    <w:rsid w:val="007C158A"/>
    <w:rsid w:val="007C1D58"/>
    <w:rsid w:val="007C3040"/>
    <w:rsid w:val="007D2328"/>
    <w:rsid w:val="007D3D0F"/>
    <w:rsid w:val="007E14AA"/>
    <w:rsid w:val="007E26CC"/>
    <w:rsid w:val="007E3A66"/>
    <w:rsid w:val="007E4B6C"/>
    <w:rsid w:val="007E7420"/>
    <w:rsid w:val="007F1B80"/>
    <w:rsid w:val="007F5B0F"/>
    <w:rsid w:val="007F5CFB"/>
    <w:rsid w:val="007F79CC"/>
    <w:rsid w:val="008043D9"/>
    <w:rsid w:val="008045EE"/>
    <w:rsid w:val="00807F07"/>
    <w:rsid w:val="008111DE"/>
    <w:rsid w:val="00811570"/>
    <w:rsid w:val="00813A5D"/>
    <w:rsid w:val="00814374"/>
    <w:rsid w:val="00814AD1"/>
    <w:rsid w:val="00815292"/>
    <w:rsid w:val="00815E85"/>
    <w:rsid w:val="00816459"/>
    <w:rsid w:val="00817F8F"/>
    <w:rsid w:val="00821016"/>
    <w:rsid w:val="00821AEE"/>
    <w:rsid w:val="008232C5"/>
    <w:rsid w:val="00823A1C"/>
    <w:rsid w:val="00823FFF"/>
    <w:rsid w:val="00825A65"/>
    <w:rsid w:val="00825BE4"/>
    <w:rsid w:val="00827CBB"/>
    <w:rsid w:val="00830F4F"/>
    <w:rsid w:val="00833796"/>
    <w:rsid w:val="00834942"/>
    <w:rsid w:val="00837636"/>
    <w:rsid w:val="008412A8"/>
    <w:rsid w:val="008441B5"/>
    <w:rsid w:val="00846C3B"/>
    <w:rsid w:val="00847425"/>
    <w:rsid w:val="00851B64"/>
    <w:rsid w:val="008558C5"/>
    <w:rsid w:val="0086082A"/>
    <w:rsid w:val="00862466"/>
    <w:rsid w:val="00862FD6"/>
    <w:rsid w:val="0086302C"/>
    <w:rsid w:val="00866F4E"/>
    <w:rsid w:val="008676BF"/>
    <w:rsid w:val="00867881"/>
    <w:rsid w:val="00870080"/>
    <w:rsid w:val="008717BB"/>
    <w:rsid w:val="00871B95"/>
    <w:rsid w:val="00872BB2"/>
    <w:rsid w:val="00873BA2"/>
    <w:rsid w:val="00874922"/>
    <w:rsid w:val="00877777"/>
    <w:rsid w:val="00877FAC"/>
    <w:rsid w:val="00881EAB"/>
    <w:rsid w:val="008905ED"/>
    <w:rsid w:val="00891448"/>
    <w:rsid w:val="0089569A"/>
    <w:rsid w:val="00897E41"/>
    <w:rsid w:val="00897F2F"/>
    <w:rsid w:val="008A0AC6"/>
    <w:rsid w:val="008A1403"/>
    <w:rsid w:val="008A20AF"/>
    <w:rsid w:val="008A22DD"/>
    <w:rsid w:val="008A23E4"/>
    <w:rsid w:val="008A3622"/>
    <w:rsid w:val="008A3960"/>
    <w:rsid w:val="008A5192"/>
    <w:rsid w:val="008A60C6"/>
    <w:rsid w:val="008B7970"/>
    <w:rsid w:val="008C23D8"/>
    <w:rsid w:val="008C30D7"/>
    <w:rsid w:val="008C5347"/>
    <w:rsid w:val="008C566E"/>
    <w:rsid w:val="008C6227"/>
    <w:rsid w:val="008C66AA"/>
    <w:rsid w:val="008D576D"/>
    <w:rsid w:val="008D6C0F"/>
    <w:rsid w:val="008E3A6B"/>
    <w:rsid w:val="008E5B8E"/>
    <w:rsid w:val="008E6970"/>
    <w:rsid w:val="008E7961"/>
    <w:rsid w:val="008F0A4B"/>
    <w:rsid w:val="008F13B4"/>
    <w:rsid w:val="008F2599"/>
    <w:rsid w:val="008F2F87"/>
    <w:rsid w:val="008F361B"/>
    <w:rsid w:val="008F73A3"/>
    <w:rsid w:val="00900200"/>
    <w:rsid w:val="00901146"/>
    <w:rsid w:val="00902008"/>
    <w:rsid w:val="00902199"/>
    <w:rsid w:val="00902213"/>
    <w:rsid w:val="00902385"/>
    <w:rsid w:val="009042ED"/>
    <w:rsid w:val="00906923"/>
    <w:rsid w:val="0090744B"/>
    <w:rsid w:val="00907C5E"/>
    <w:rsid w:val="0091250D"/>
    <w:rsid w:val="00912D0E"/>
    <w:rsid w:val="00915C77"/>
    <w:rsid w:val="00921B95"/>
    <w:rsid w:val="0092258C"/>
    <w:rsid w:val="00924ADD"/>
    <w:rsid w:val="009259D3"/>
    <w:rsid w:val="0092785A"/>
    <w:rsid w:val="00930316"/>
    <w:rsid w:val="0093076F"/>
    <w:rsid w:val="009312DF"/>
    <w:rsid w:val="00933A0E"/>
    <w:rsid w:val="00934B39"/>
    <w:rsid w:val="0093730D"/>
    <w:rsid w:val="00937452"/>
    <w:rsid w:val="00940684"/>
    <w:rsid w:val="009431AE"/>
    <w:rsid w:val="00944B58"/>
    <w:rsid w:val="0094683E"/>
    <w:rsid w:val="009470AC"/>
    <w:rsid w:val="00947A6D"/>
    <w:rsid w:val="0095169B"/>
    <w:rsid w:val="00953130"/>
    <w:rsid w:val="009560D1"/>
    <w:rsid w:val="0096269F"/>
    <w:rsid w:val="009629EB"/>
    <w:rsid w:val="0096598A"/>
    <w:rsid w:val="009675AC"/>
    <w:rsid w:val="00971724"/>
    <w:rsid w:val="00973C41"/>
    <w:rsid w:val="00975B93"/>
    <w:rsid w:val="00983AF5"/>
    <w:rsid w:val="00984156"/>
    <w:rsid w:val="009847E8"/>
    <w:rsid w:val="00985156"/>
    <w:rsid w:val="009856A6"/>
    <w:rsid w:val="009873D0"/>
    <w:rsid w:val="00987D28"/>
    <w:rsid w:val="00993F0C"/>
    <w:rsid w:val="009953C9"/>
    <w:rsid w:val="00996096"/>
    <w:rsid w:val="00996DAF"/>
    <w:rsid w:val="009A2ACC"/>
    <w:rsid w:val="009A36A6"/>
    <w:rsid w:val="009A5439"/>
    <w:rsid w:val="009B0B3B"/>
    <w:rsid w:val="009B0D94"/>
    <w:rsid w:val="009B170A"/>
    <w:rsid w:val="009B48D5"/>
    <w:rsid w:val="009B634F"/>
    <w:rsid w:val="009C083A"/>
    <w:rsid w:val="009C136F"/>
    <w:rsid w:val="009C32EC"/>
    <w:rsid w:val="009C5493"/>
    <w:rsid w:val="009C7245"/>
    <w:rsid w:val="009D24AC"/>
    <w:rsid w:val="009D2A4D"/>
    <w:rsid w:val="009E23D6"/>
    <w:rsid w:val="009E2BBD"/>
    <w:rsid w:val="009E2CAE"/>
    <w:rsid w:val="009F3D27"/>
    <w:rsid w:val="009F3D8B"/>
    <w:rsid w:val="009F417F"/>
    <w:rsid w:val="009F4CF7"/>
    <w:rsid w:val="009F5C25"/>
    <w:rsid w:val="009F614C"/>
    <w:rsid w:val="00A00A78"/>
    <w:rsid w:val="00A012DD"/>
    <w:rsid w:val="00A04267"/>
    <w:rsid w:val="00A04806"/>
    <w:rsid w:val="00A0646C"/>
    <w:rsid w:val="00A064A0"/>
    <w:rsid w:val="00A12014"/>
    <w:rsid w:val="00A125AA"/>
    <w:rsid w:val="00A171E5"/>
    <w:rsid w:val="00A2089B"/>
    <w:rsid w:val="00A231C7"/>
    <w:rsid w:val="00A232E0"/>
    <w:rsid w:val="00A258E8"/>
    <w:rsid w:val="00A279BE"/>
    <w:rsid w:val="00A27FF0"/>
    <w:rsid w:val="00A31346"/>
    <w:rsid w:val="00A3135A"/>
    <w:rsid w:val="00A351D6"/>
    <w:rsid w:val="00A404C2"/>
    <w:rsid w:val="00A42080"/>
    <w:rsid w:val="00A431D0"/>
    <w:rsid w:val="00A4759C"/>
    <w:rsid w:val="00A477F4"/>
    <w:rsid w:val="00A5191B"/>
    <w:rsid w:val="00A536A5"/>
    <w:rsid w:val="00A554A5"/>
    <w:rsid w:val="00A55D12"/>
    <w:rsid w:val="00A6143D"/>
    <w:rsid w:val="00A6363D"/>
    <w:rsid w:val="00A63E5E"/>
    <w:rsid w:val="00A66193"/>
    <w:rsid w:val="00A708E7"/>
    <w:rsid w:val="00A70EAA"/>
    <w:rsid w:val="00A72597"/>
    <w:rsid w:val="00A73276"/>
    <w:rsid w:val="00A74D57"/>
    <w:rsid w:val="00A75D52"/>
    <w:rsid w:val="00A76742"/>
    <w:rsid w:val="00A7786E"/>
    <w:rsid w:val="00A81509"/>
    <w:rsid w:val="00A83240"/>
    <w:rsid w:val="00A86A85"/>
    <w:rsid w:val="00A87415"/>
    <w:rsid w:val="00A87810"/>
    <w:rsid w:val="00A90887"/>
    <w:rsid w:val="00A9214E"/>
    <w:rsid w:val="00A921E1"/>
    <w:rsid w:val="00A927CA"/>
    <w:rsid w:val="00A93471"/>
    <w:rsid w:val="00A94C67"/>
    <w:rsid w:val="00A958E0"/>
    <w:rsid w:val="00A95E68"/>
    <w:rsid w:val="00A96560"/>
    <w:rsid w:val="00A96D18"/>
    <w:rsid w:val="00AA3EF6"/>
    <w:rsid w:val="00AA54F1"/>
    <w:rsid w:val="00AA7508"/>
    <w:rsid w:val="00AB090D"/>
    <w:rsid w:val="00AB4F54"/>
    <w:rsid w:val="00AB6106"/>
    <w:rsid w:val="00AB7B40"/>
    <w:rsid w:val="00AC1E57"/>
    <w:rsid w:val="00AC48D5"/>
    <w:rsid w:val="00AC50F6"/>
    <w:rsid w:val="00AC5502"/>
    <w:rsid w:val="00AC56DB"/>
    <w:rsid w:val="00AC79D3"/>
    <w:rsid w:val="00AD0793"/>
    <w:rsid w:val="00AD0B22"/>
    <w:rsid w:val="00AD0C9F"/>
    <w:rsid w:val="00AD1707"/>
    <w:rsid w:val="00AD2C81"/>
    <w:rsid w:val="00AD4C78"/>
    <w:rsid w:val="00AD5444"/>
    <w:rsid w:val="00AD6DFC"/>
    <w:rsid w:val="00AD7563"/>
    <w:rsid w:val="00AD7CB5"/>
    <w:rsid w:val="00AE023B"/>
    <w:rsid w:val="00AE0589"/>
    <w:rsid w:val="00AE2113"/>
    <w:rsid w:val="00AE2499"/>
    <w:rsid w:val="00AE2EE1"/>
    <w:rsid w:val="00AE4713"/>
    <w:rsid w:val="00AE673D"/>
    <w:rsid w:val="00AE70CD"/>
    <w:rsid w:val="00AF0643"/>
    <w:rsid w:val="00AF1138"/>
    <w:rsid w:val="00AF44B1"/>
    <w:rsid w:val="00B0266A"/>
    <w:rsid w:val="00B02E20"/>
    <w:rsid w:val="00B053C2"/>
    <w:rsid w:val="00B05665"/>
    <w:rsid w:val="00B05AAA"/>
    <w:rsid w:val="00B074BF"/>
    <w:rsid w:val="00B106E3"/>
    <w:rsid w:val="00B11DCC"/>
    <w:rsid w:val="00B12A94"/>
    <w:rsid w:val="00B12ED3"/>
    <w:rsid w:val="00B13961"/>
    <w:rsid w:val="00B165DE"/>
    <w:rsid w:val="00B350D6"/>
    <w:rsid w:val="00B4356B"/>
    <w:rsid w:val="00B44885"/>
    <w:rsid w:val="00B45D55"/>
    <w:rsid w:val="00B47788"/>
    <w:rsid w:val="00B47B8D"/>
    <w:rsid w:val="00B51AAA"/>
    <w:rsid w:val="00B51C50"/>
    <w:rsid w:val="00B535CE"/>
    <w:rsid w:val="00B53618"/>
    <w:rsid w:val="00B53C56"/>
    <w:rsid w:val="00B53FF9"/>
    <w:rsid w:val="00B56B49"/>
    <w:rsid w:val="00B57268"/>
    <w:rsid w:val="00B57F67"/>
    <w:rsid w:val="00B60661"/>
    <w:rsid w:val="00B60EC0"/>
    <w:rsid w:val="00B61FF3"/>
    <w:rsid w:val="00B63051"/>
    <w:rsid w:val="00B6667A"/>
    <w:rsid w:val="00B74F80"/>
    <w:rsid w:val="00B76E3B"/>
    <w:rsid w:val="00B840BA"/>
    <w:rsid w:val="00B868D1"/>
    <w:rsid w:val="00B90767"/>
    <w:rsid w:val="00B90CE6"/>
    <w:rsid w:val="00B91A65"/>
    <w:rsid w:val="00B91F6A"/>
    <w:rsid w:val="00B92242"/>
    <w:rsid w:val="00B93324"/>
    <w:rsid w:val="00B9710C"/>
    <w:rsid w:val="00BA1706"/>
    <w:rsid w:val="00BA3B35"/>
    <w:rsid w:val="00BA46B4"/>
    <w:rsid w:val="00BA581D"/>
    <w:rsid w:val="00BA7638"/>
    <w:rsid w:val="00BB0840"/>
    <w:rsid w:val="00BB3A53"/>
    <w:rsid w:val="00BB3A5B"/>
    <w:rsid w:val="00BB4355"/>
    <w:rsid w:val="00BC0049"/>
    <w:rsid w:val="00BC3F3D"/>
    <w:rsid w:val="00BD0499"/>
    <w:rsid w:val="00BD1CA0"/>
    <w:rsid w:val="00BD2EB1"/>
    <w:rsid w:val="00BD4A44"/>
    <w:rsid w:val="00BE695D"/>
    <w:rsid w:val="00BE7F93"/>
    <w:rsid w:val="00BF2DB8"/>
    <w:rsid w:val="00BF3706"/>
    <w:rsid w:val="00BF4617"/>
    <w:rsid w:val="00BF6D51"/>
    <w:rsid w:val="00BF7C75"/>
    <w:rsid w:val="00C0043F"/>
    <w:rsid w:val="00C0334E"/>
    <w:rsid w:val="00C04070"/>
    <w:rsid w:val="00C05643"/>
    <w:rsid w:val="00C05C73"/>
    <w:rsid w:val="00C060D1"/>
    <w:rsid w:val="00C10C3D"/>
    <w:rsid w:val="00C10DE8"/>
    <w:rsid w:val="00C11118"/>
    <w:rsid w:val="00C1126B"/>
    <w:rsid w:val="00C1142C"/>
    <w:rsid w:val="00C15B41"/>
    <w:rsid w:val="00C15D55"/>
    <w:rsid w:val="00C210C9"/>
    <w:rsid w:val="00C21910"/>
    <w:rsid w:val="00C2204F"/>
    <w:rsid w:val="00C22390"/>
    <w:rsid w:val="00C223AD"/>
    <w:rsid w:val="00C22E7F"/>
    <w:rsid w:val="00C25212"/>
    <w:rsid w:val="00C25A4B"/>
    <w:rsid w:val="00C26388"/>
    <w:rsid w:val="00C2727E"/>
    <w:rsid w:val="00C277B0"/>
    <w:rsid w:val="00C27D7E"/>
    <w:rsid w:val="00C32322"/>
    <w:rsid w:val="00C33767"/>
    <w:rsid w:val="00C33E9B"/>
    <w:rsid w:val="00C34059"/>
    <w:rsid w:val="00C36DD0"/>
    <w:rsid w:val="00C449BF"/>
    <w:rsid w:val="00C52DF2"/>
    <w:rsid w:val="00C541BA"/>
    <w:rsid w:val="00C6462E"/>
    <w:rsid w:val="00C71EB4"/>
    <w:rsid w:val="00C721CF"/>
    <w:rsid w:val="00C73833"/>
    <w:rsid w:val="00C74453"/>
    <w:rsid w:val="00C75233"/>
    <w:rsid w:val="00C75329"/>
    <w:rsid w:val="00C77E3D"/>
    <w:rsid w:val="00C80965"/>
    <w:rsid w:val="00C822DF"/>
    <w:rsid w:val="00C82434"/>
    <w:rsid w:val="00C82680"/>
    <w:rsid w:val="00C82EE4"/>
    <w:rsid w:val="00C83FFD"/>
    <w:rsid w:val="00C85DA1"/>
    <w:rsid w:val="00C9013B"/>
    <w:rsid w:val="00C90A52"/>
    <w:rsid w:val="00C913B3"/>
    <w:rsid w:val="00C93635"/>
    <w:rsid w:val="00C9628D"/>
    <w:rsid w:val="00CA2D13"/>
    <w:rsid w:val="00CA34BF"/>
    <w:rsid w:val="00CA5544"/>
    <w:rsid w:val="00CA7867"/>
    <w:rsid w:val="00CB0100"/>
    <w:rsid w:val="00CB26D4"/>
    <w:rsid w:val="00CB2EA2"/>
    <w:rsid w:val="00CB5DEB"/>
    <w:rsid w:val="00CB6EC9"/>
    <w:rsid w:val="00CC0DA6"/>
    <w:rsid w:val="00CC0E6D"/>
    <w:rsid w:val="00CC7B2E"/>
    <w:rsid w:val="00CD48E5"/>
    <w:rsid w:val="00CD63BF"/>
    <w:rsid w:val="00CD63DC"/>
    <w:rsid w:val="00CE1C5B"/>
    <w:rsid w:val="00CE1D81"/>
    <w:rsid w:val="00CE3A5E"/>
    <w:rsid w:val="00CE44B4"/>
    <w:rsid w:val="00CE523D"/>
    <w:rsid w:val="00CE603A"/>
    <w:rsid w:val="00CE612E"/>
    <w:rsid w:val="00CE645F"/>
    <w:rsid w:val="00CF256E"/>
    <w:rsid w:val="00CF3922"/>
    <w:rsid w:val="00CF4D6E"/>
    <w:rsid w:val="00CF6A81"/>
    <w:rsid w:val="00CF7450"/>
    <w:rsid w:val="00D002FB"/>
    <w:rsid w:val="00D004E7"/>
    <w:rsid w:val="00D01036"/>
    <w:rsid w:val="00D01DC1"/>
    <w:rsid w:val="00D02BC5"/>
    <w:rsid w:val="00D035D9"/>
    <w:rsid w:val="00D03AC7"/>
    <w:rsid w:val="00D03E0D"/>
    <w:rsid w:val="00D04E66"/>
    <w:rsid w:val="00D052A2"/>
    <w:rsid w:val="00D06D59"/>
    <w:rsid w:val="00D101BC"/>
    <w:rsid w:val="00D10D05"/>
    <w:rsid w:val="00D11062"/>
    <w:rsid w:val="00D128F5"/>
    <w:rsid w:val="00D15F64"/>
    <w:rsid w:val="00D1666E"/>
    <w:rsid w:val="00D1694C"/>
    <w:rsid w:val="00D2200F"/>
    <w:rsid w:val="00D27CD4"/>
    <w:rsid w:val="00D300EB"/>
    <w:rsid w:val="00D30535"/>
    <w:rsid w:val="00D32FD1"/>
    <w:rsid w:val="00D33C65"/>
    <w:rsid w:val="00D34462"/>
    <w:rsid w:val="00D354B0"/>
    <w:rsid w:val="00D367A5"/>
    <w:rsid w:val="00D3702C"/>
    <w:rsid w:val="00D3715C"/>
    <w:rsid w:val="00D37F19"/>
    <w:rsid w:val="00D42875"/>
    <w:rsid w:val="00D43DF8"/>
    <w:rsid w:val="00D451E9"/>
    <w:rsid w:val="00D4528D"/>
    <w:rsid w:val="00D500D5"/>
    <w:rsid w:val="00D52153"/>
    <w:rsid w:val="00D53D89"/>
    <w:rsid w:val="00D56B29"/>
    <w:rsid w:val="00D57CC7"/>
    <w:rsid w:val="00D61D9E"/>
    <w:rsid w:val="00D64F21"/>
    <w:rsid w:val="00D6665F"/>
    <w:rsid w:val="00D67C03"/>
    <w:rsid w:val="00D707FA"/>
    <w:rsid w:val="00D714E1"/>
    <w:rsid w:val="00D72CBA"/>
    <w:rsid w:val="00D72F3C"/>
    <w:rsid w:val="00D733D4"/>
    <w:rsid w:val="00D75669"/>
    <w:rsid w:val="00D76220"/>
    <w:rsid w:val="00D76365"/>
    <w:rsid w:val="00D8050B"/>
    <w:rsid w:val="00D80BC8"/>
    <w:rsid w:val="00D84E7E"/>
    <w:rsid w:val="00D8683B"/>
    <w:rsid w:val="00D90479"/>
    <w:rsid w:val="00D90C62"/>
    <w:rsid w:val="00D9119E"/>
    <w:rsid w:val="00D93060"/>
    <w:rsid w:val="00D937F6"/>
    <w:rsid w:val="00D9411E"/>
    <w:rsid w:val="00D95E15"/>
    <w:rsid w:val="00D9695A"/>
    <w:rsid w:val="00DA12C6"/>
    <w:rsid w:val="00DA132F"/>
    <w:rsid w:val="00DA2A0E"/>
    <w:rsid w:val="00DA3029"/>
    <w:rsid w:val="00DA3130"/>
    <w:rsid w:val="00DA5288"/>
    <w:rsid w:val="00DA7B4C"/>
    <w:rsid w:val="00DB0BFA"/>
    <w:rsid w:val="00DB3812"/>
    <w:rsid w:val="00DB612E"/>
    <w:rsid w:val="00DB75D0"/>
    <w:rsid w:val="00DC2ACE"/>
    <w:rsid w:val="00DC4B8D"/>
    <w:rsid w:val="00DC59CF"/>
    <w:rsid w:val="00DC5C7C"/>
    <w:rsid w:val="00DC6DE7"/>
    <w:rsid w:val="00DD043B"/>
    <w:rsid w:val="00DD19D3"/>
    <w:rsid w:val="00DD1CD4"/>
    <w:rsid w:val="00DD20CE"/>
    <w:rsid w:val="00DD2777"/>
    <w:rsid w:val="00DD631A"/>
    <w:rsid w:val="00DD725A"/>
    <w:rsid w:val="00DD7F2B"/>
    <w:rsid w:val="00DE0688"/>
    <w:rsid w:val="00DE0998"/>
    <w:rsid w:val="00DE25D9"/>
    <w:rsid w:val="00DE25E8"/>
    <w:rsid w:val="00DE4973"/>
    <w:rsid w:val="00DF119D"/>
    <w:rsid w:val="00E03A0A"/>
    <w:rsid w:val="00E03B14"/>
    <w:rsid w:val="00E052B4"/>
    <w:rsid w:val="00E053B8"/>
    <w:rsid w:val="00E05D23"/>
    <w:rsid w:val="00E070F4"/>
    <w:rsid w:val="00E0767E"/>
    <w:rsid w:val="00E116D1"/>
    <w:rsid w:val="00E11BE6"/>
    <w:rsid w:val="00E152CC"/>
    <w:rsid w:val="00E20D00"/>
    <w:rsid w:val="00E25D00"/>
    <w:rsid w:val="00E263B6"/>
    <w:rsid w:val="00E26F25"/>
    <w:rsid w:val="00E2751F"/>
    <w:rsid w:val="00E3234A"/>
    <w:rsid w:val="00E35135"/>
    <w:rsid w:val="00E374B4"/>
    <w:rsid w:val="00E41428"/>
    <w:rsid w:val="00E44CA5"/>
    <w:rsid w:val="00E44E9F"/>
    <w:rsid w:val="00E4653B"/>
    <w:rsid w:val="00E47812"/>
    <w:rsid w:val="00E47A5C"/>
    <w:rsid w:val="00E50FF9"/>
    <w:rsid w:val="00E515D5"/>
    <w:rsid w:val="00E53950"/>
    <w:rsid w:val="00E55060"/>
    <w:rsid w:val="00E552D2"/>
    <w:rsid w:val="00E5582D"/>
    <w:rsid w:val="00E6354F"/>
    <w:rsid w:val="00E641EC"/>
    <w:rsid w:val="00E64E97"/>
    <w:rsid w:val="00E668F3"/>
    <w:rsid w:val="00E73363"/>
    <w:rsid w:val="00E73E6A"/>
    <w:rsid w:val="00E74173"/>
    <w:rsid w:val="00E7585A"/>
    <w:rsid w:val="00E769F0"/>
    <w:rsid w:val="00E808F9"/>
    <w:rsid w:val="00E83E42"/>
    <w:rsid w:val="00E84595"/>
    <w:rsid w:val="00E85D30"/>
    <w:rsid w:val="00E912ED"/>
    <w:rsid w:val="00E91801"/>
    <w:rsid w:val="00E94053"/>
    <w:rsid w:val="00E94329"/>
    <w:rsid w:val="00E95F51"/>
    <w:rsid w:val="00E97FE8"/>
    <w:rsid w:val="00EA056F"/>
    <w:rsid w:val="00EA2351"/>
    <w:rsid w:val="00EA27AF"/>
    <w:rsid w:val="00EA2CD1"/>
    <w:rsid w:val="00EA33CF"/>
    <w:rsid w:val="00EA3CF1"/>
    <w:rsid w:val="00EA4FA1"/>
    <w:rsid w:val="00EB0171"/>
    <w:rsid w:val="00EB0C77"/>
    <w:rsid w:val="00EB2336"/>
    <w:rsid w:val="00EB433F"/>
    <w:rsid w:val="00EB46EE"/>
    <w:rsid w:val="00EB4A31"/>
    <w:rsid w:val="00EB6A73"/>
    <w:rsid w:val="00EB7A49"/>
    <w:rsid w:val="00EC0AB7"/>
    <w:rsid w:val="00EC18DA"/>
    <w:rsid w:val="00EC322A"/>
    <w:rsid w:val="00EC45E1"/>
    <w:rsid w:val="00EC6668"/>
    <w:rsid w:val="00EC7FD2"/>
    <w:rsid w:val="00ED0526"/>
    <w:rsid w:val="00ED16A9"/>
    <w:rsid w:val="00ED4E15"/>
    <w:rsid w:val="00ED68AA"/>
    <w:rsid w:val="00ED6F06"/>
    <w:rsid w:val="00EE0459"/>
    <w:rsid w:val="00EE1331"/>
    <w:rsid w:val="00EE3142"/>
    <w:rsid w:val="00EE6543"/>
    <w:rsid w:val="00EE7133"/>
    <w:rsid w:val="00EF14E5"/>
    <w:rsid w:val="00EF32B4"/>
    <w:rsid w:val="00EF3894"/>
    <w:rsid w:val="00EF4347"/>
    <w:rsid w:val="00EF4656"/>
    <w:rsid w:val="00EF6EE9"/>
    <w:rsid w:val="00F044BE"/>
    <w:rsid w:val="00F060E4"/>
    <w:rsid w:val="00F06236"/>
    <w:rsid w:val="00F0665A"/>
    <w:rsid w:val="00F070E6"/>
    <w:rsid w:val="00F115C6"/>
    <w:rsid w:val="00F12045"/>
    <w:rsid w:val="00F12B49"/>
    <w:rsid w:val="00F1306F"/>
    <w:rsid w:val="00F14DF4"/>
    <w:rsid w:val="00F1525F"/>
    <w:rsid w:val="00F16046"/>
    <w:rsid w:val="00F1637F"/>
    <w:rsid w:val="00F22D26"/>
    <w:rsid w:val="00F23155"/>
    <w:rsid w:val="00F24D97"/>
    <w:rsid w:val="00F264CA"/>
    <w:rsid w:val="00F272D1"/>
    <w:rsid w:val="00F30EBB"/>
    <w:rsid w:val="00F326E1"/>
    <w:rsid w:val="00F33226"/>
    <w:rsid w:val="00F35A97"/>
    <w:rsid w:val="00F36180"/>
    <w:rsid w:val="00F407E1"/>
    <w:rsid w:val="00F40DBD"/>
    <w:rsid w:val="00F41303"/>
    <w:rsid w:val="00F418E2"/>
    <w:rsid w:val="00F45B17"/>
    <w:rsid w:val="00F45D36"/>
    <w:rsid w:val="00F4788D"/>
    <w:rsid w:val="00F502E7"/>
    <w:rsid w:val="00F50E3A"/>
    <w:rsid w:val="00F52562"/>
    <w:rsid w:val="00F53446"/>
    <w:rsid w:val="00F53DBD"/>
    <w:rsid w:val="00F552CC"/>
    <w:rsid w:val="00F553AA"/>
    <w:rsid w:val="00F57BC7"/>
    <w:rsid w:val="00F602C1"/>
    <w:rsid w:val="00F60383"/>
    <w:rsid w:val="00F67E88"/>
    <w:rsid w:val="00F74A6E"/>
    <w:rsid w:val="00F75EB4"/>
    <w:rsid w:val="00F76F99"/>
    <w:rsid w:val="00F80B40"/>
    <w:rsid w:val="00F8217E"/>
    <w:rsid w:val="00F83857"/>
    <w:rsid w:val="00F85B24"/>
    <w:rsid w:val="00F877FD"/>
    <w:rsid w:val="00F911DD"/>
    <w:rsid w:val="00F92E4B"/>
    <w:rsid w:val="00F96297"/>
    <w:rsid w:val="00F9636A"/>
    <w:rsid w:val="00FA217A"/>
    <w:rsid w:val="00FA24C9"/>
    <w:rsid w:val="00FA3AE5"/>
    <w:rsid w:val="00FA3DA8"/>
    <w:rsid w:val="00FA3F95"/>
    <w:rsid w:val="00FA4046"/>
    <w:rsid w:val="00FA4925"/>
    <w:rsid w:val="00FA4E8B"/>
    <w:rsid w:val="00FA6679"/>
    <w:rsid w:val="00FA7D1C"/>
    <w:rsid w:val="00FB2576"/>
    <w:rsid w:val="00FB4210"/>
    <w:rsid w:val="00FB432C"/>
    <w:rsid w:val="00FB4C86"/>
    <w:rsid w:val="00FB7333"/>
    <w:rsid w:val="00FC018E"/>
    <w:rsid w:val="00FC0771"/>
    <w:rsid w:val="00FC08C3"/>
    <w:rsid w:val="00FC117E"/>
    <w:rsid w:val="00FC1261"/>
    <w:rsid w:val="00FC3828"/>
    <w:rsid w:val="00FC6661"/>
    <w:rsid w:val="00FC7E37"/>
    <w:rsid w:val="00FD009F"/>
    <w:rsid w:val="00FD024B"/>
    <w:rsid w:val="00FD115C"/>
    <w:rsid w:val="00FD1DA7"/>
    <w:rsid w:val="00FD5D60"/>
    <w:rsid w:val="00FE2361"/>
    <w:rsid w:val="00FE39B9"/>
    <w:rsid w:val="00FE4005"/>
    <w:rsid w:val="00FE6F0C"/>
    <w:rsid w:val="00FF0E36"/>
    <w:rsid w:val="00FF13CC"/>
    <w:rsid w:val="00FF5AB2"/>
    <w:rsid w:val="00FF6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CEAF05-EE24-415A-BD57-978EDEB6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796"/>
  </w:style>
  <w:style w:type="paragraph" w:styleId="1">
    <w:name w:val="heading 1"/>
    <w:basedOn w:val="a"/>
    <w:next w:val="a"/>
    <w:link w:val="10"/>
    <w:uiPriority w:val="9"/>
    <w:qFormat/>
    <w:rsid w:val="00833796"/>
    <w:pPr>
      <w:keepNext/>
      <w:jc w:val="both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833796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833796"/>
    <w:pPr>
      <w:keepNext/>
      <w:jc w:val="center"/>
      <w:outlineLvl w:val="2"/>
    </w:pPr>
    <w:rPr>
      <w:b/>
      <w:sz w:val="48"/>
    </w:rPr>
  </w:style>
  <w:style w:type="paragraph" w:styleId="4">
    <w:name w:val="heading 4"/>
    <w:basedOn w:val="a"/>
    <w:next w:val="a"/>
    <w:link w:val="40"/>
    <w:uiPriority w:val="9"/>
    <w:qFormat/>
    <w:rsid w:val="00833796"/>
    <w:pPr>
      <w:keepNext/>
      <w:ind w:firstLine="708"/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"/>
    <w:qFormat/>
    <w:rsid w:val="00833796"/>
    <w:pPr>
      <w:keepNext/>
      <w:tabs>
        <w:tab w:val="left" w:pos="0"/>
        <w:tab w:val="left" w:pos="567"/>
      </w:tabs>
      <w:spacing w:line="360" w:lineRule="auto"/>
      <w:ind w:hanging="284"/>
      <w:jc w:val="both"/>
      <w:outlineLvl w:val="4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rsid w:val="00833796"/>
    <w:pPr>
      <w:keepNext/>
      <w:ind w:left="567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rsid w:val="00833796"/>
    <w:pPr>
      <w:keepNext/>
      <w:ind w:firstLine="851"/>
      <w:jc w:val="center"/>
      <w:outlineLvl w:val="7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3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1730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173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1730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1730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locked/>
    <w:rsid w:val="00474924"/>
    <w:rPr>
      <w:rFonts w:cs="Times New Roman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1730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83379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17303"/>
  </w:style>
  <w:style w:type="paragraph" w:styleId="a5">
    <w:name w:val="Body Text Indent"/>
    <w:basedOn w:val="a"/>
    <w:link w:val="a6"/>
    <w:uiPriority w:val="99"/>
    <w:rsid w:val="0083379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17303"/>
  </w:style>
  <w:style w:type="paragraph" w:styleId="31">
    <w:name w:val="Body Text 3"/>
    <w:basedOn w:val="a5"/>
    <w:link w:val="32"/>
    <w:uiPriority w:val="99"/>
    <w:rsid w:val="00833796"/>
  </w:style>
  <w:style w:type="character" w:customStyle="1" w:styleId="32">
    <w:name w:val="Основной текст 3 Знак"/>
    <w:basedOn w:val="a0"/>
    <w:link w:val="31"/>
    <w:uiPriority w:val="99"/>
    <w:semiHidden/>
    <w:rsid w:val="00B17303"/>
    <w:rPr>
      <w:sz w:val="16"/>
      <w:szCs w:val="16"/>
    </w:rPr>
  </w:style>
  <w:style w:type="paragraph" w:styleId="21">
    <w:name w:val="Body Text 2"/>
    <w:basedOn w:val="a"/>
    <w:link w:val="22"/>
    <w:uiPriority w:val="99"/>
    <w:rsid w:val="00833796"/>
    <w:pPr>
      <w:ind w:right="5669"/>
    </w:pPr>
    <w:rPr>
      <w:b/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17303"/>
  </w:style>
  <w:style w:type="paragraph" w:styleId="a7">
    <w:name w:val="Document Map"/>
    <w:basedOn w:val="a"/>
    <w:link w:val="a8"/>
    <w:uiPriority w:val="99"/>
    <w:semiHidden/>
    <w:rsid w:val="00833796"/>
    <w:pPr>
      <w:shd w:val="clear" w:color="auto" w:fill="000080"/>
    </w:pPr>
    <w:rPr>
      <w:rFonts w:ascii="Tahoma" w:hAnsi="Tahoma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B17303"/>
    <w:rPr>
      <w:sz w:val="0"/>
      <w:szCs w:val="0"/>
    </w:rPr>
  </w:style>
  <w:style w:type="paragraph" w:styleId="a9">
    <w:name w:val="Block Text"/>
    <w:basedOn w:val="a"/>
    <w:uiPriority w:val="99"/>
    <w:rsid w:val="00833796"/>
    <w:pPr>
      <w:ind w:left="-142" w:right="-285" w:firstLine="851"/>
      <w:jc w:val="center"/>
    </w:pPr>
    <w:rPr>
      <w:b/>
      <w:bCs/>
      <w:sz w:val="27"/>
    </w:rPr>
  </w:style>
  <w:style w:type="paragraph" w:customStyle="1" w:styleId="ConsPlusTitle">
    <w:name w:val="ConsPlusTitle"/>
    <w:rsid w:val="0083379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header"/>
    <w:basedOn w:val="a"/>
    <w:link w:val="ab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7303"/>
  </w:style>
  <w:style w:type="character" w:styleId="ac">
    <w:name w:val="page number"/>
    <w:basedOn w:val="a0"/>
    <w:uiPriority w:val="99"/>
    <w:rsid w:val="00833796"/>
    <w:rPr>
      <w:rFonts w:cs="Times New Roman"/>
    </w:rPr>
  </w:style>
  <w:style w:type="paragraph" w:styleId="ad">
    <w:name w:val="footer"/>
    <w:basedOn w:val="a"/>
    <w:link w:val="ae"/>
    <w:uiPriority w:val="99"/>
    <w:rsid w:val="0083379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17303"/>
  </w:style>
  <w:style w:type="paragraph" w:styleId="23">
    <w:name w:val="Body Text Indent 2"/>
    <w:basedOn w:val="a"/>
    <w:link w:val="24"/>
    <w:uiPriority w:val="99"/>
    <w:rsid w:val="00833796"/>
    <w:pPr>
      <w:spacing w:line="360" w:lineRule="auto"/>
      <w:ind w:left="36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B17303"/>
  </w:style>
  <w:style w:type="paragraph" w:styleId="33">
    <w:name w:val="Body Text Indent 3"/>
    <w:basedOn w:val="a"/>
    <w:link w:val="34"/>
    <w:uiPriority w:val="99"/>
    <w:rsid w:val="00833796"/>
    <w:pPr>
      <w:spacing w:line="360" w:lineRule="auto"/>
      <w:ind w:firstLine="567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B17303"/>
    <w:rPr>
      <w:sz w:val="16"/>
      <w:szCs w:val="16"/>
    </w:rPr>
  </w:style>
  <w:style w:type="paragraph" w:styleId="af">
    <w:name w:val="Title"/>
    <w:basedOn w:val="a"/>
    <w:link w:val="af0"/>
    <w:uiPriority w:val="10"/>
    <w:qFormat/>
    <w:rsid w:val="00833796"/>
    <w:pPr>
      <w:jc w:val="center"/>
    </w:pPr>
    <w:rPr>
      <w:sz w:val="28"/>
      <w:szCs w:val="24"/>
    </w:rPr>
  </w:style>
  <w:style w:type="character" w:customStyle="1" w:styleId="af0">
    <w:name w:val="Название Знак"/>
    <w:basedOn w:val="a0"/>
    <w:link w:val="af"/>
    <w:uiPriority w:val="10"/>
    <w:rsid w:val="00B1730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25">
    <w:name w:val="Заголовок №2_"/>
    <w:basedOn w:val="a0"/>
    <w:link w:val="2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26">
    <w:name w:val="Заголовок №2"/>
    <w:basedOn w:val="a"/>
    <w:link w:val="25"/>
    <w:rsid w:val="00D42875"/>
    <w:pPr>
      <w:shd w:val="clear" w:color="auto" w:fill="FFFFFF"/>
      <w:spacing w:before="300" w:line="360" w:lineRule="exact"/>
      <w:ind w:hanging="1620"/>
      <w:jc w:val="center"/>
      <w:outlineLvl w:val="1"/>
    </w:pPr>
    <w:rPr>
      <w:b/>
      <w:bCs/>
      <w:noProof/>
      <w:sz w:val="26"/>
      <w:szCs w:val="26"/>
    </w:rPr>
  </w:style>
  <w:style w:type="character" w:customStyle="1" w:styleId="27">
    <w:name w:val="Заголовок №2 + Не полужирный"/>
    <w:basedOn w:val="25"/>
    <w:rsid w:val="00D42875"/>
    <w:rPr>
      <w:rFonts w:ascii="Times New Roman" w:hAnsi="Times New Roman" w:cs="Times New Roman"/>
      <w:b/>
      <w:bCs/>
      <w:spacing w:val="0"/>
      <w:sz w:val="26"/>
      <w:szCs w:val="26"/>
      <w:lang w:bidi="ar-SA"/>
    </w:rPr>
  </w:style>
  <w:style w:type="character" w:customStyle="1" w:styleId="35">
    <w:name w:val="Основной текст (3)_"/>
    <w:basedOn w:val="a0"/>
    <w:link w:val="36"/>
    <w:locked/>
    <w:rsid w:val="00D42875"/>
    <w:rPr>
      <w:rFonts w:cs="Times New Roman"/>
      <w:b/>
      <w:bCs/>
      <w:sz w:val="26"/>
      <w:szCs w:val="26"/>
      <w:lang w:bidi="ar-SA"/>
    </w:rPr>
  </w:style>
  <w:style w:type="paragraph" w:customStyle="1" w:styleId="36">
    <w:name w:val="Основной текст (3)"/>
    <w:basedOn w:val="a"/>
    <w:link w:val="35"/>
    <w:rsid w:val="00D42875"/>
    <w:pPr>
      <w:shd w:val="clear" w:color="auto" w:fill="FFFFFF"/>
      <w:spacing w:after="900" w:line="324" w:lineRule="exact"/>
      <w:jc w:val="center"/>
    </w:pPr>
    <w:rPr>
      <w:b/>
      <w:bCs/>
      <w:noProof/>
      <w:sz w:val="26"/>
      <w:szCs w:val="26"/>
    </w:rPr>
  </w:style>
  <w:style w:type="paragraph" w:styleId="af1">
    <w:name w:val="Balloon Text"/>
    <w:basedOn w:val="a"/>
    <w:link w:val="af2"/>
    <w:uiPriority w:val="99"/>
    <w:semiHidden/>
    <w:rsid w:val="0079265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7303"/>
    <w:rPr>
      <w:sz w:val="0"/>
      <w:szCs w:val="0"/>
    </w:rPr>
  </w:style>
  <w:style w:type="paragraph" w:customStyle="1" w:styleId="1CharChar">
    <w:name w:val="1 Знак Char Знак Char Знак"/>
    <w:basedOn w:val="a"/>
    <w:rsid w:val="004A6640"/>
    <w:pPr>
      <w:spacing w:after="160" w:line="240" w:lineRule="exact"/>
    </w:pPr>
    <w:rPr>
      <w:lang w:eastAsia="zh-CN"/>
    </w:rPr>
  </w:style>
  <w:style w:type="paragraph" w:customStyle="1" w:styleId="af3">
    <w:name w:val="Знак"/>
    <w:basedOn w:val="a"/>
    <w:next w:val="a"/>
    <w:semiHidden/>
    <w:rsid w:val="00182CD3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ConsPlusNormal">
    <w:name w:val="ConsPlusNormal"/>
    <w:rsid w:val="00AD079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-">
    <w:name w:val="Норм-Абзац"/>
    <w:basedOn w:val="a"/>
    <w:rsid w:val="00076629"/>
    <w:pPr>
      <w:spacing w:before="120" w:after="120" w:line="312" w:lineRule="auto"/>
      <w:jc w:val="both"/>
    </w:pPr>
    <w:rPr>
      <w:sz w:val="28"/>
    </w:rPr>
  </w:style>
  <w:style w:type="paragraph" w:styleId="af4">
    <w:name w:val="List Paragraph"/>
    <w:basedOn w:val="a"/>
    <w:uiPriority w:val="34"/>
    <w:qFormat/>
    <w:rsid w:val="00817F8F"/>
    <w:pPr>
      <w:ind w:left="720"/>
      <w:contextualSpacing/>
    </w:pPr>
  </w:style>
  <w:style w:type="paragraph" w:customStyle="1" w:styleId="ConsPlusNonformat">
    <w:name w:val="ConsPlusNonformat"/>
    <w:uiPriority w:val="99"/>
    <w:rsid w:val="000C5675"/>
    <w:pPr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f5">
    <w:name w:val="Table Grid"/>
    <w:basedOn w:val="a1"/>
    <w:rsid w:val="00A95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60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7;&#1042;&#1045;&#1058;&#1040;\&#1087;&#1088;&#1080;&#1082;&#1072;&#107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C24F03-D95E-4687-A3E8-F6BF8C642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7</TotalTime>
  <Pages>1</Pages>
  <Words>34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          РОССИЙСКОЙ  ФЕДЕРАЦИИ</vt:lpstr>
    </vt:vector>
  </TitlesOfParts>
  <Company>UFK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          РОССИЙСКОЙ  ФЕДЕРАЦИИ</dc:title>
  <dc:creator>ilina</dc:creator>
  <cp:lastModifiedBy>Кононова Наталия Николаевна</cp:lastModifiedBy>
  <cp:revision>4</cp:revision>
  <cp:lastPrinted>2022-09-16T09:27:00Z</cp:lastPrinted>
  <dcterms:created xsi:type="dcterms:W3CDTF">2022-09-16T11:19:00Z</dcterms:created>
  <dcterms:modified xsi:type="dcterms:W3CDTF">2022-09-19T14:36:00Z</dcterms:modified>
</cp:coreProperties>
</file>