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304" w:rsidRDefault="00AD4304"/>
    <w:p w:rsidR="00C478B7" w:rsidRPr="000D54AA" w:rsidRDefault="00DE6552" w:rsidP="00DE6552">
      <w:pPr>
        <w:pStyle w:val="a5"/>
        <w:spacing w:before="240" w:after="0"/>
        <w:ind w:left="-567"/>
        <w:rPr>
          <w:sz w:val="28"/>
          <w:szCs w:val="28"/>
        </w:rPr>
      </w:pPr>
      <w:r w:rsidRPr="000D54AA">
        <w:rPr>
          <w:sz w:val="28"/>
          <w:szCs w:val="28"/>
        </w:rPr>
        <w:t xml:space="preserve">Список </w:t>
      </w:r>
      <w:r>
        <w:rPr>
          <w:sz w:val="28"/>
          <w:szCs w:val="28"/>
        </w:rPr>
        <w:t>кандидатов</w:t>
      </w:r>
      <w:r w:rsidRPr="000D54AA">
        <w:rPr>
          <w:sz w:val="28"/>
          <w:szCs w:val="28"/>
        </w:rPr>
        <w:t xml:space="preserve">, допущенных </w:t>
      </w:r>
      <w:r>
        <w:rPr>
          <w:sz w:val="28"/>
          <w:szCs w:val="28"/>
        </w:rPr>
        <w:t>до</w:t>
      </w:r>
      <w:r w:rsidRPr="000D54AA">
        <w:rPr>
          <w:sz w:val="28"/>
          <w:szCs w:val="28"/>
        </w:rPr>
        <w:t xml:space="preserve"> участи</w:t>
      </w:r>
      <w:r>
        <w:rPr>
          <w:sz w:val="28"/>
          <w:szCs w:val="28"/>
        </w:rPr>
        <w:t>я</w:t>
      </w:r>
      <w:r w:rsidRPr="000D54AA">
        <w:rPr>
          <w:sz w:val="28"/>
          <w:szCs w:val="28"/>
        </w:rPr>
        <w:t xml:space="preserve"> в</w:t>
      </w:r>
      <w:r w:rsidR="00276CA9">
        <w:rPr>
          <w:sz w:val="28"/>
          <w:szCs w:val="28"/>
        </w:rPr>
        <w:t>о втором этапе  конкурса на замещение вакантных должностей государственной гражданской службы Российской Федерации</w:t>
      </w:r>
      <w:r w:rsidR="00276CA9">
        <w:rPr>
          <w:noProof/>
          <w:sz w:val="28"/>
          <w:szCs w:val="28"/>
        </w:rPr>
        <w:t xml:space="preserve"> </w:t>
      </w:r>
      <w:r w:rsidR="00276CA9">
        <w:rPr>
          <w:sz w:val="28"/>
          <w:szCs w:val="28"/>
        </w:rPr>
        <w:t>25 декабря 2017</w:t>
      </w:r>
      <w:r w:rsidR="00276CA9" w:rsidRPr="001B6F89">
        <w:rPr>
          <w:sz w:val="28"/>
          <w:szCs w:val="28"/>
        </w:rPr>
        <w:t xml:space="preserve"> г. в 10 часов 00 минут</w:t>
      </w:r>
      <w:r w:rsidR="00276CA9">
        <w:rPr>
          <w:noProof/>
          <w:sz w:val="28"/>
          <w:szCs w:val="28"/>
        </w:rPr>
        <w:t xml:space="preserve"> , по адресу: 115191, г. Москва, ул. 3-я Рощинская, д. 3, стр.1, Управление Федерального казначейства по г. Москве</w:t>
      </w:r>
      <w:r>
        <w:rPr>
          <w:sz w:val="28"/>
          <w:szCs w:val="28"/>
        </w:rPr>
        <w:t>:</w:t>
      </w:r>
    </w:p>
    <w:p w:rsidR="00DF6181" w:rsidRPr="00DF6181" w:rsidRDefault="00DF6181" w:rsidP="00DF6181">
      <w:pPr>
        <w:pStyle w:val="a5"/>
        <w:spacing w:after="0"/>
        <w:ind w:left="4962"/>
        <w:jc w:val="center"/>
        <w:rPr>
          <w:sz w:val="24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3118"/>
        <w:gridCol w:w="4111"/>
      </w:tblGrid>
      <w:tr w:rsidR="00F913BF" w:rsidRPr="008735B4" w:rsidTr="00FC71CC">
        <w:trPr>
          <w:trHeight w:val="28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F913BF" w:rsidP="00093B3E">
            <w:pPr>
              <w:spacing w:line="276" w:lineRule="auto"/>
              <w:ind w:left="34" w:hanging="34"/>
              <w:jc w:val="center"/>
              <w:rPr>
                <w:sz w:val="24"/>
                <w:szCs w:val="24"/>
              </w:rPr>
            </w:pPr>
            <w:r w:rsidRPr="00F913BF">
              <w:rPr>
                <w:b/>
                <w:sz w:val="24"/>
                <w:szCs w:val="24"/>
              </w:rPr>
              <w:t>Наименование</w:t>
            </w:r>
            <w:r w:rsidRPr="00F913BF">
              <w:rPr>
                <w:b/>
                <w:sz w:val="24"/>
                <w:szCs w:val="24"/>
              </w:rPr>
              <w:br/>
              <w:t xml:space="preserve"> отдела Управления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F913BF" w:rsidP="00093B3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913BF">
              <w:rPr>
                <w:b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F913BF" w:rsidP="00093B3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913BF">
              <w:rPr>
                <w:b/>
                <w:sz w:val="24"/>
                <w:szCs w:val="24"/>
              </w:rPr>
              <w:t>Лица, допущенные к участию в конкурсе</w:t>
            </w:r>
          </w:p>
        </w:tc>
      </w:tr>
      <w:tr w:rsidR="00F913BF" w:rsidRPr="008735B4" w:rsidTr="00FC71CC">
        <w:trPr>
          <w:trHeight w:val="21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13BF" w:rsidRPr="00F913BF" w:rsidRDefault="00F913BF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доходов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3BF" w:rsidRPr="00F913BF" w:rsidRDefault="00734425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</w:t>
            </w:r>
            <w:r w:rsidR="00F913BF" w:rsidRPr="00F913BF">
              <w:rPr>
                <w:color w:val="000000"/>
                <w:sz w:val="24"/>
                <w:szCs w:val="24"/>
              </w:rPr>
              <w:t xml:space="preserve"> казначей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D0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Сушенкова Я.Р.</w:t>
            </w:r>
          </w:p>
          <w:p w:rsidR="00F913BF" w:rsidRPr="00F913BF" w:rsidRDefault="00734425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Филиппова О.А.</w:t>
            </w:r>
          </w:p>
        </w:tc>
      </w:tr>
      <w:tr w:rsidR="007D4AD0" w:rsidRPr="008735B4" w:rsidTr="0000011F"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D4AD0" w:rsidRPr="00F913BF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Операционный отдел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D0" w:rsidRPr="00F913BF" w:rsidRDefault="007D4AD0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D0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Бесполд</w:t>
            </w:r>
            <w:r w:rsidR="009B3188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нова И.А.</w:t>
            </w:r>
          </w:p>
          <w:p w:rsidR="007D4AD0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Вагина М.С.</w:t>
            </w:r>
          </w:p>
          <w:p w:rsidR="007D4AD0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И.А.</w:t>
            </w:r>
          </w:p>
          <w:p w:rsidR="007D4AD0" w:rsidRPr="00F913BF" w:rsidRDefault="007D4AD0" w:rsidP="009B31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Хал</w:t>
            </w:r>
            <w:r w:rsidR="009B318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пян М.</w:t>
            </w:r>
            <w:r w:rsidR="009B3188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.</w:t>
            </w:r>
          </w:p>
        </w:tc>
      </w:tr>
      <w:tr w:rsidR="007D4AD0" w:rsidRPr="008735B4" w:rsidTr="00FC71CC"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AD0" w:rsidRPr="00F913BF" w:rsidRDefault="007D4AD0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D0" w:rsidRPr="00F913BF" w:rsidRDefault="007D4AD0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Казначей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D0" w:rsidRDefault="007D4AD0" w:rsidP="007D4AD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Бесполд</w:t>
            </w:r>
            <w:r w:rsidR="0054653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нова И.А.</w:t>
            </w:r>
          </w:p>
          <w:p w:rsidR="007D4AD0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Рахимова Ш.М.</w:t>
            </w:r>
          </w:p>
          <w:p w:rsidR="007D4AD0" w:rsidRPr="00F913BF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Устинкина О.В.</w:t>
            </w:r>
          </w:p>
        </w:tc>
      </w:tr>
      <w:tr w:rsidR="00F913BF" w:rsidRPr="008735B4" w:rsidTr="00FC71CC">
        <w:trPr>
          <w:trHeight w:val="278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13BF" w:rsidRPr="00F913BF" w:rsidRDefault="00F913BF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расходов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7D4AD0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к</w:t>
            </w:r>
            <w:r w:rsidR="00F913BF" w:rsidRPr="00F913BF">
              <w:rPr>
                <w:color w:val="000000"/>
                <w:sz w:val="24"/>
                <w:szCs w:val="24"/>
              </w:rPr>
              <w:t>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9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Жабин И.Ю.</w:t>
            </w:r>
          </w:p>
          <w:p w:rsidR="00F913BF" w:rsidRPr="00F913BF" w:rsidRDefault="007D4AD0" w:rsidP="00207F1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Захаркина С.В.</w:t>
            </w:r>
          </w:p>
        </w:tc>
      </w:tr>
      <w:tr w:rsidR="007D4AD0" w:rsidRPr="008735B4" w:rsidTr="00FC71CC">
        <w:trPr>
          <w:trHeight w:val="278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4AD0" w:rsidRPr="00F913BF" w:rsidRDefault="007D4AD0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D0" w:rsidRDefault="007D4AD0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D0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Витова Д.Д.</w:t>
            </w:r>
          </w:p>
          <w:p w:rsidR="007D4AD0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Щепотина А.А.</w:t>
            </w:r>
          </w:p>
        </w:tc>
      </w:tr>
      <w:tr w:rsidR="00F913BF" w:rsidRPr="008735B4" w:rsidTr="00FC71CC">
        <w:trPr>
          <w:trHeight w:val="27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BF" w:rsidRPr="00F913BF" w:rsidRDefault="00F913BF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F913BF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9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А.Л.</w:t>
            </w:r>
          </w:p>
          <w:p w:rsidR="00F913BF" w:rsidRDefault="007D4AD0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Галина Н.Н.</w:t>
            </w:r>
          </w:p>
          <w:p w:rsidR="007D4AD0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Лупик В.В.</w:t>
            </w:r>
          </w:p>
        </w:tc>
      </w:tr>
      <w:tr w:rsidR="00F913BF" w:rsidRPr="008735B4" w:rsidTr="00FC71CC">
        <w:trPr>
          <w:trHeight w:val="247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13BF" w:rsidRPr="00F913BF" w:rsidRDefault="00F913BF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 xml:space="preserve">Отдел ведения федеральных реестров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F913BF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Старший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9" w:rsidRDefault="00A50229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Богачев А.</w:t>
            </w:r>
            <w:r w:rsidR="00C75F6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</w:p>
          <w:p w:rsidR="00F913BF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Е.В.</w:t>
            </w:r>
          </w:p>
        </w:tc>
      </w:tr>
      <w:tr w:rsidR="00F913BF" w:rsidRPr="008735B4" w:rsidTr="00FC71CC">
        <w:trPr>
          <w:trHeight w:val="176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BF" w:rsidRPr="00F913BF" w:rsidRDefault="00F913BF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F913BF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Кострыкин В.С.</w:t>
            </w:r>
          </w:p>
          <w:p w:rsidR="00F913BF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Лупик В.В.</w:t>
            </w:r>
          </w:p>
        </w:tc>
      </w:tr>
      <w:tr w:rsidR="00F913BF" w:rsidRPr="008735B4" w:rsidTr="00FC71CC">
        <w:trPr>
          <w:trHeight w:val="2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13BF" w:rsidRPr="00F913BF" w:rsidRDefault="00F913BF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Административный отдел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</w:t>
            </w:r>
            <w:r w:rsidR="00F913BF" w:rsidRPr="00F913BF">
              <w:rPr>
                <w:color w:val="000000"/>
                <w:sz w:val="24"/>
                <w:szCs w:val="24"/>
              </w:rPr>
              <w:t xml:space="preserve"> специалист-эксперт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Игнатова А.Н.</w:t>
            </w:r>
          </w:p>
          <w:p w:rsidR="00F913BF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Фомичева Ю.М.</w:t>
            </w:r>
          </w:p>
        </w:tc>
      </w:tr>
      <w:tr w:rsidR="00F913BF" w:rsidRPr="008735B4" w:rsidTr="00FC71CC">
        <w:trPr>
          <w:trHeight w:val="262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13BF" w:rsidRPr="00F913BF" w:rsidRDefault="00F913BF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финансового обеспечения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9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Гончарова Ю.В</w:t>
            </w:r>
            <w:r w:rsidR="00A50229" w:rsidRPr="00F913BF">
              <w:rPr>
                <w:sz w:val="24"/>
                <w:szCs w:val="24"/>
              </w:rPr>
              <w:t>.</w:t>
            </w:r>
          </w:p>
          <w:p w:rsidR="00F913BF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Мунтянова Е.Ю.</w:t>
            </w:r>
            <w:r w:rsidR="00F913BF" w:rsidRPr="00F913BF">
              <w:rPr>
                <w:sz w:val="24"/>
                <w:szCs w:val="24"/>
              </w:rPr>
              <w:t xml:space="preserve"> </w:t>
            </w:r>
          </w:p>
        </w:tc>
      </w:tr>
      <w:tr w:rsidR="00F913BF" w:rsidRPr="008735B4" w:rsidTr="00FC71CC">
        <w:trPr>
          <w:trHeight w:val="204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BF" w:rsidRPr="00F913BF" w:rsidRDefault="00F913BF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BF" w:rsidRPr="00F913BF" w:rsidRDefault="00F913BF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29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Козырева А.В.</w:t>
            </w:r>
          </w:p>
          <w:p w:rsidR="00F913BF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Никифоров А.А.</w:t>
            </w:r>
            <w:r w:rsidR="00F913BF" w:rsidRPr="00F913BF">
              <w:rPr>
                <w:sz w:val="24"/>
                <w:szCs w:val="24"/>
              </w:rPr>
              <w:t xml:space="preserve"> </w:t>
            </w:r>
          </w:p>
        </w:tc>
      </w:tr>
      <w:tr w:rsidR="009430A5" w:rsidRPr="008735B4" w:rsidTr="00FC71CC">
        <w:trPr>
          <w:trHeight w:val="256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30A5" w:rsidRPr="00F913BF" w:rsidRDefault="00D41E32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</w:t>
            </w:r>
            <w:r w:rsidR="009430A5">
              <w:rPr>
                <w:sz w:val="24"/>
                <w:szCs w:val="24"/>
              </w:rPr>
              <w:t>нформационных систем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0A5" w:rsidRPr="00F913BF" w:rsidRDefault="009430A5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0A5" w:rsidRDefault="009430A5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Д.Н.</w:t>
            </w:r>
          </w:p>
          <w:p w:rsidR="009430A5" w:rsidRPr="00F913BF" w:rsidRDefault="009430A5" w:rsidP="00207F1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Карпова Е.В.</w:t>
            </w:r>
            <w:r w:rsidRPr="00F913BF">
              <w:rPr>
                <w:sz w:val="24"/>
                <w:szCs w:val="24"/>
              </w:rPr>
              <w:t xml:space="preserve"> </w:t>
            </w:r>
          </w:p>
        </w:tc>
      </w:tr>
      <w:tr w:rsidR="009430A5" w:rsidRPr="008735B4" w:rsidTr="00F156AB">
        <w:trPr>
          <w:trHeight w:val="256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430A5" w:rsidRDefault="009430A5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0A5" w:rsidRPr="00F913BF" w:rsidRDefault="009430A5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0A5" w:rsidRDefault="009430A5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Каминский А.Б.</w:t>
            </w:r>
          </w:p>
          <w:p w:rsidR="009430A5" w:rsidRDefault="009430A5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А.А.</w:t>
            </w:r>
          </w:p>
        </w:tc>
      </w:tr>
      <w:tr w:rsidR="007802FC" w:rsidRPr="008735B4" w:rsidTr="00FC71CC">
        <w:trPr>
          <w:trHeight w:val="26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8639AD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государственных закупок (контрактная служба)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8639AD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</w:t>
            </w:r>
            <w:r w:rsidRPr="00F913BF">
              <w:rPr>
                <w:color w:val="000000"/>
                <w:sz w:val="24"/>
                <w:szCs w:val="24"/>
              </w:rPr>
              <w:t xml:space="preserve"> специалист-эксперт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7802FC" w:rsidP="008639A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А.А.</w:t>
            </w:r>
          </w:p>
          <w:p w:rsidR="007802FC" w:rsidRPr="00F913BF" w:rsidRDefault="007802FC" w:rsidP="008639A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Потемкина Л.М.</w:t>
            </w:r>
          </w:p>
          <w:p w:rsidR="007802FC" w:rsidRPr="00F913BF" w:rsidRDefault="007802FC" w:rsidP="005465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 С.</w:t>
            </w:r>
            <w:r w:rsidR="00546532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.</w:t>
            </w:r>
          </w:p>
        </w:tc>
      </w:tr>
      <w:tr w:rsidR="007802FC" w:rsidRPr="008735B4" w:rsidTr="00D20CBF">
        <w:trPr>
          <w:trHeight w:val="699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8639AD">
            <w:pPr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 xml:space="preserve">Юридический отдел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FC" w:rsidRPr="00F913BF" w:rsidRDefault="007802FC" w:rsidP="008639AD">
            <w:pPr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FC" w:rsidRDefault="007802FC" w:rsidP="00334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Белос</w:t>
            </w:r>
            <w:r w:rsidR="00334B61">
              <w:rPr>
                <w:sz w:val="24"/>
                <w:szCs w:val="24"/>
              </w:rPr>
              <w:t>лудцева О.</w:t>
            </w:r>
            <w:r w:rsidR="0045422A">
              <w:rPr>
                <w:sz w:val="24"/>
                <w:szCs w:val="24"/>
              </w:rPr>
              <w:t>Е</w:t>
            </w:r>
            <w:r w:rsidR="00334B61">
              <w:rPr>
                <w:sz w:val="24"/>
                <w:szCs w:val="24"/>
              </w:rPr>
              <w:t>.</w:t>
            </w:r>
          </w:p>
          <w:p w:rsidR="00D20CBF" w:rsidRPr="00F913BF" w:rsidRDefault="00BD329A" w:rsidP="00334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Порхунов А.В.</w:t>
            </w:r>
          </w:p>
        </w:tc>
      </w:tr>
      <w:tr w:rsidR="007802FC" w:rsidRPr="008735B4" w:rsidTr="00FC71CC">
        <w:trPr>
          <w:trHeight w:val="688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8639A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FC" w:rsidRPr="00F913BF" w:rsidRDefault="007802FC" w:rsidP="008639AD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F913BF">
              <w:rPr>
                <w:color w:val="000000"/>
                <w:sz w:val="24"/>
                <w:szCs w:val="24"/>
              </w:rPr>
              <w:t>онтролер-ревизор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FC" w:rsidRPr="00F913BF" w:rsidRDefault="007802FC" w:rsidP="008639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Латпев С.А.</w:t>
            </w:r>
          </w:p>
          <w:p w:rsidR="007802FC" w:rsidRPr="00F913BF" w:rsidRDefault="007802FC" w:rsidP="008639A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К.А.</w:t>
            </w:r>
          </w:p>
        </w:tc>
      </w:tr>
      <w:tr w:rsidR="007802FC" w:rsidRPr="008735B4" w:rsidTr="00FC71CC">
        <w:trPr>
          <w:trHeight w:val="28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№ 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Старший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Лукьянова Т.А.</w:t>
            </w:r>
          </w:p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Перунова Т.И.</w:t>
            </w:r>
            <w:r w:rsidRPr="00F913BF">
              <w:rPr>
                <w:sz w:val="24"/>
                <w:szCs w:val="24"/>
              </w:rPr>
              <w:t xml:space="preserve"> </w:t>
            </w:r>
          </w:p>
        </w:tc>
      </w:tr>
      <w:tr w:rsidR="007802FC" w:rsidRPr="008735B4" w:rsidTr="00FC71CC">
        <w:trPr>
          <w:trHeight w:val="252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lastRenderedPageBreak/>
              <w:t>Отдел № 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Главный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Сафонова Е.В.</w:t>
            </w:r>
          </w:p>
          <w:p w:rsidR="007802FC" w:rsidRPr="00F913BF" w:rsidRDefault="00DA0089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Хасанова А.И.</w:t>
            </w:r>
          </w:p>
        </w:tc>
      </w:tr>
      <w:tr w:rsidR="007802FC" w:rsidRPr="008735B4" w:rsidTr="00FC71CC">
        <w:trPr>
          <w:trHeight w:val="258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Старший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О.Л</w:t>
            </w:r>
            <w:r w:rsidRPr="00F913BF">
              <w:rPr>
                <w:sz w:val="24"/>
                <w:szCs w:val="24"/>
              </w:rPr>
              <w:t>.</w:t>
            </w:r>
          </w:p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Евлоева Э.И.</w:t>
            </w:r>
          </w:p>
        </w:tc>
      </w:tr>
      <w:tr w:rsidR="007802FC" w:rsidRPr="008735B4" w:rsidTr="00FC71CC">
        <w:trPr>
          <w:trHeight w:val="217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Старший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Аникина И.</w:t>
            </w:r>
            <w:r w:rsidR="0045422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.</w:t>
            </w:r>
          </w:p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Грак С.М.</w:t>
            </w:r>
            <w:r w:rsidRPr="00F913BF">
              <w:rPr>
                <w:sz w:val="24"/>
                <w:szCs w:val="24"/>
              </w:rPr>
              <w:t xml:space="preserve"> </w:t>
            </w:r>
          </w:p>
        </w:tc>
      </w:tr>
      <w:tr w:rsidR="007802FC" w:rsidRPr="008735B4" w:rsidTr="00FC71CC">
        <w:trPr>
          <w:trHeight w:val="217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B35273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Албегов Б.Б</w:t>
            </w:r>
            <w:r w:rsidR="007802FC">
              <w:rPr>
                <w:sz w:val="24"/>
                <w:szCs w:val="24"/>
              </w:rPr>
              <w:t>.</w:t>
            </w:r>
          </w:p>
          <w:p w:rsidR="00DA0089" w:rsidRPr="00F913BF" w:rsidRDefault="00DA0089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Ахриев Б.Х.</w:t>
            </w:r>
          </w:p>
        </w:tc>
      </w:tr>
      <w:tr w:rsidR="007802FC" w:rsidRPr="008735B4" w:rsidTr="00FC71CC">
        <w:trPr>
          <w:trHeight w:val="265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089" w:rsidRDefault="00DA0089" w:rsidP="00DA008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Аникина И.</w:t>
            </w:r>
            <w:r w:rsidR="0045422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.</w:t>
            </w:r>
          </w:p>
          <w:p w:rsidR="007802FC" w:rsidRPr="00F913BF" w:rsidRDefault="00DA0089" w:rsidP="00DA008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Грак С.М.</w:t>
            </w:r>
          </w:p>
        </w:tc>
      </w:tr>
      <w:tr w:rsidR="007802FC" w:rsidRPr="008735B4" w:rsidTr="00FC71CC">
        <w:trPr>
          <w:trHeight w:val="269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№ 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DA0089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</w:t>
            </w:r>
            <w:r w:rsidR="007802FC" w:rsidRPr="00F913BF">
              <w:rPr>
                <w:color w:val="000000"/>
                <w:sz w:val="24"/>
                <w:szCs w:val="24"/>
              </w:rPr>
              <w:t xml:space="preserve">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DA0089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Пелепас М.В.</w:t>
            </w:r>
          </w:p>
          <w:p w:rsidR="007802FC" w:rsidRPr="00F913BF" w:rsidRDefault="00DA0089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Таланцева  Н.С.</w:t>
            </w:r>
          </w:p>
        </w:tc>
      </w:tr>
      <w:tr w:rsidR="007802FC" w:rsidRPr="008735B4" w:rsidTr="00FC71CC">
        <w:trPr>
          <w:trHeight w:val="269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DA0089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Старший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089" w:rsidRDefault="00DA0089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Андоний А.А.</w:t>
            </w:r>
          </w:p>
          <w:p w:rsidR="007802FC" w:rsidRPr="00F913BF" w:rsidRDefault="00DA0089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Рублев А.А.</w:t>
            </w:r>
            <w:r w:rsidR="007802FC" w:rsidRPr="00F913BF">
              <w:rPr>
                <w:sz w:val="24"/>
                <w:szCs w:val="24"/>
              </w:rPr>
              <w:t xml:space="preserve"> </w:t>
            </w:r>
          </w:p>
        </w:tc>
      </w:tr>
      <w:tr w:rsidR="007802FC" w:rsidRPr="008735B4" w:rsidTr="00FC71CC">
        <w:trPr>
          <w:trHeight w:val="244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DA0089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</w:t>
            </w:r>
            <w:r w:rsidR="007802FC" w:rsidRPr="00F913BF">
              <w:rPr>
                <w:sz w:val="24"/>
                <w:szCs w:val="24"/>
              </w:rPr>
              <w:t xml:space="preserve"> </w:t>
            </w:r>
            <w:r w:rsidR="00FC4C81">
              <w:rPr>
                <w:sz w:val="24"/>
                <w:szCs w:val="24"/>
              </w:rPr>
              <w:t>М.М.</w:t>
            </w:r>
          </w:p>
          <w:p w:rsidR="00FC4C81" w:rsidRPr="00F913BF" w:rsidRDefault="00FC4C81" w:rsidP="00FC4C8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Клеймёнова Д.Г.</w:t>
            </w:r>
          </w:p>
        </w:tc>
      </w:tr>
      <w:tr w:rsidR="007802FC" w:rsidRPr="008735B4" w:rsidTr="00FC71CC">
        <w:trPr>
          <w:trHeight w:val="22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FC4C81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№ 2</w:t>
            </w:r>
            <w:r w:rsidR="00FC4C81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FC4C81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Старший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FC4C81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Громова И.И.</w:t>
            </w:r>
          </w:p>
          <w:p w:rsidR="00FC4C81" w:rsidRPr="00F913BF" w:rsidRDefault="00FC4C81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Парий Н.В.</w:t>
            </w:r>
          </w:p>
        </w:tc>
      </w:tr>
      <w:tr w:rsidR="00FB360E" w:rsidRPr="008735B4" w:rsidTr="00FC71CC">
        <w:trPr>
          <w:trHeight w:val="229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360E" w:rsidRPr="00F913BF" w:rsidRDefault="00FB360E" w:rsidP="00FB360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№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0E" w:rsidRPr="00F913BF" w:rsidRDefault="009430A5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0E" w:rsidRDefault="00FB360E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Банцер Е.А.</w:t>
            </w:r>
          </w:p>
          <w:p w:rsidR="00FB360E" w:rsidRDefault="00FB360E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Красильников Н.Д.</w:t>
            </w:r>
          </w:p>
        </w:tc>
      </w:tr>
      <w:tr w:rsidR="00FB360E" w:rsidRPr="008735B4" w:rsidTr="004C6407">
        <w:trPr>
          <w:trHeight w:val="229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360E" w:rsidRPr="00F913BF" w:rsidRDefault="00FB360E" w:rsidP="00FB360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0E" w:rsidRPr="00F913BF" w:rsidRDefault="009430A5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0E" w:rsidRDefault="00FB360E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Банцер Е.А.</w:t>
            </w:r>
          </w:p>
          <w:p w:rsidR="00FB360E" w:rsidRDefault="00FB360E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Ткаченко М.В.</w:t>
            </w:r>
          </w:p>
        </w:tc>
      </w:tr>
      <w:tr w:rsidR="007802FC" w:rsidRPr="008735B4" w:rsidTr="00FC71CC">
        <w:trPr>
          <w:trHeight w:val="18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FC4C81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№ 2</w:t>
            </w:r>
            <w:r w:rsidR="00FC4C8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D41E32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</w:t>
            </w:r>
            <w:r w:rsidR="007802FC" w:rsidRPr="00F913BF">
              <w:rPr>
                <w:color w:val="000000"/>
                <w:sz w:val="24"/>
                <w:szCs w:val="24"/>
              </w:rPr>
              <w:t xml:space="preserve">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81" w:rsidRDefault="00FC4C81" w:rsidP="00FC4C81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 xml:space="preserve">Калужских И.В. </w:t>
            </w:r>
          </w:p>
          <w:p w:rsidR="007802FC" w:rsidRPr="00F913BF" w:rsidRDefault="00FC4C81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Феллер О.А</w:t>
            </w:r>
            <w:r w:rsidR="007802FC" w:rsidRPr="00F913BF">
              <w:rPr>
                <w:sz w:val="24"/>
                <w:szCs w:val="24"/>
              </w:rPr>
              <w:t>.</w:t>
            </w:r>
          </w:p>
        </w:tc>
      </w:tr>
      <w:tr w:rsidR="007802FC" w:rsidRPr="008735B4" w:rsidTr="00FC71CC">
        <w:trPr>
          <w:trHeight w:val="702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FC4C81" w:rsidP="00F90FD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Епифанова  </w:t>
            </w:r>
            <w:r w:rsidR="00373D67">
              <w:rPr>
                <w:sz w:val="24"/>
                <w:szCs w:val="24"/>
              </w:rPr>
              <w:t>А.Р</w:t>
            </w:r>
            <w:r>
              <w:rPr>
                <w:sz w:val="24"/>
                <w:szCs w:val="24"/>
              </w:rPr>
              <w:t>.</w:t>
            </w:r>
          </w:p>
          <w:p w:rsidR="00FC4C81" w:rsidRPr="00F913BF" w:rsidRDefault="00FC4C81" w:rsidP="00F90FD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Саляева Л.Р.</w:t>
            </w:r>
          </w:p>
        </w:tc>
      </w:tr>
      <w:tr w:rsidR="007802FC" w:rsidRPr="008735B4" w:rsidTr="00FC71CC">
        <w:trPr>
          <w:trHeight w:val="193"/>
        </w:trPr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FC4C81">
            <w:pPr>
              <w:spacing w:line="276" w:lineRule="auto"/>
              <w:ind w:left="34" w:hanging="34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№ 2</w:t>
            </w:r>
            <w:r w:rsidR="00FC4C8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8639A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Главный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81" w:rsidRDefault="00FC4C81" w:rsidP="00A5022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Долгих О.В.</w:t>
            </w:r>
          </w:p>
          <w:p w:rsidR="007802FC" w:rsidRPr="00F913BF" w:rsidRDefault="00FC4C81" w:rsidP="00A5022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Мызникова М.В.</w:t>
            </w:r>
            <w:r w:rsidR="007802FC" w:rsidRPr="00F913BF">
              <w:rPr>
                <w:sz w:val="24"/>
                <w:szCs w:val="24"/>
              </w:rPr>
              <w:t xml:space="preserve"> </w:t>
            </w:r>
          </w:p>
        </w:tc>
      </w:tr>
      <w:tr w:rsidR="007802FC" w:rsidRPr="008735B4" w:rsidTr="00FC71CC">
        <w:trPr>
          <w:trHeight w:val="272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7802FC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913BF">
              <w:rPr>
                <w:color w:val="000000"/>
                <w:sz w:val="24"/>
                <w:szCs w:val="24"/>
              </w:rPr>
              <w:t>Старший 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81" w:rsidRDefault="00FC4C81" w:rsidP="00A5022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Максимова Е.В.</w:t>
            </w:r>
          </w:p>
          <w:p w:rsidR="007802FC" w:rsidRPr="00F913BF" w:rsidRDefault="00FC4C81" w:rsidP="00A50229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Чугунов А.А.</w:t>
            </w:r>
            <w:r w:rsidR="007802FC" w:rsidRPr="00F913BF">
              <w:rPr>
                <w:sz w:val="24"/>
                <w:szCs w:val="24"/>
              </w:rPr>
              <w:t xml:space="preserve"> </w:t>
            </w:r>
          </w:p>
        </w:tc>
      </w:tr>
      <w:tr w:rsidR="007802FC" w:rsidRPr="008735B4" w:rsidTr="00FC71CC">
        <w:trPr>
          <w:trHeight w:val="173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FC4C81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>Отдел № 2</w:t>
            </w:r>
            <w:r w:rsidR="00FC4C81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286A24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7802FC" w:rsidRPr="00F913BF">
              <w:rPr>
                <w:color w:val="000000"/>
                <w:sz w:val="24"/>
                <w:szCs w:val="24"/>
              </w:rPr>
              <w:t>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Зеленцова  Е.О.</w:t>
            </w:r>
          </w:p>
          <w:p w:rsidR="00286A24" w:rsidRPr="00F913BF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А.И.</w:t>
            </w:r>
          </w:p>
        </w:tc>
      </w:tr>
      <w:tr w:rsidR="007802FC" w:rsidRPr="008735B4" w:rsidTr="00FC71CC">
        <w:trPr>
          <w:trHeight w:val="60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 xml:space="preserve">Отдел казначейского сопровождения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FC" w:rsidRPr="00F913BF" w:rsidRDefault="00286A24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7802FC" w:rsidRPr="00F913BF">
              <w:rPr>
                <w:color w:val="000000"/>
                <w:sz w:val="24"/>
                <w:szCs w:val="24"/>
              </w:rPr>
              <w:t>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FC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Бурнинов М.Э.</w:t>
            </w:r>
          </w:p>
          <w:p w:rsidR="00286A24" w:rsidRPr="00F913BF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Мыльцева А.А.</w:t>
            </w:r>
          </w:p>
        </w:tc>
      </w:tr>
      <w:tr w:rsidR="00286A24" w:rsidRPr="008735B4" w:rsidTr="00FC71CC">
        <w:trPr>
          <w:trHeight w:val="60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6A24" w:rsidRPr="00F913BF" w:rsidRDefault="00286A24" w:rsidP="00286A2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анализа и мониторинга казначейского сопровождения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A24" w:rsidRDefault="00286A24" w:rsidP="00093B3E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Казначей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A24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Осадчая А.А.</w:t>
            </w:r>
          </w:p>
          <w:p w:rsidR="00286A24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Шамсудинова В.А.</w:t>
            </w:r>
          </w:p>
        </w:tc>
      </w:tr>
      <w:tr w:rsidR="007802FC" w:rsidRPr="008735B4" w:rsidTr="00FC71CC">
        <w:trPr>
          <w:trHeight w:val="3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 xml:space="preserve">Контрольно-ревизионный отдел в социальной сфере, сфере межбюджетных отношений и социального страхования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D41E32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7802FC" w:rsidRPr="00F913BF">
              <w:rPr>
                <w:sz w:val="24"/>
                <w:szCs w:val="24"/>
              </w:rPr>
              <w:t>онтролер-ревизор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Кушикова Я.А.</w:t>
            </w:r>
          </w:p>
          <w:p w:rsidR="00286A24" w:rsidRPr="00F913BF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Цагараева М.Ч.</w:t>
            </w:r>
          </w:p>
        </w:tc>
      </w:tr>
      <w:tr w:rsidR="007802FC" w:rsidRPr="008735B4" w:rsidTr="00FC71CC">
        <w:trPr>
          <w:trHeight w:val="9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2FC" w:rsidRPr="00F913BF" w:rsidRDefault="007802FC" w:rsidP="00093B3E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t xml:space="preserve">Контрольно-ревизионный отдел в сфере транспорта, дорожного хозяйства, энергетики, </w:t>
            </w:r>
            <w:r w:rsidRPr="00F913BF">
              <w:rPr>
                <w:sz w:val="24"/>
                <w:szCs w:val="24"/>
              </w:rPr>
              <w:lastRenderedPageBreak/>
              <w:t>природопользования и агропромышленного комплекса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Pr="00F913BF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Главный к</w:t>
            </w:r>
            <w:r w:rsidR="007802FC" w:rsidRPr="00F913BF">
              <w:rPr>
                <w:sz w:val="24"/>
                <w:szCs w:val="24"/>
              </w:rPr>
              <w:t>онтролер-ревизор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FC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Арсентьев Р.Г.</w:t>
            </w:r>
          </w:p>
          <w:p w:rsidR="00286A24" w:rsidRPr="00F913BF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Дятчина М.В.</w:t>
            </w:r>
          </w:p>
        </w:tc>
      </w:tr>
      <w:tr w:rsidR="00286A24" w:rsidRPr="008735B4" w:rsidTr="00FC71CC">
        <w:trPr>
          <w:trHeight w:val="9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A24" w:rsidRPr="00F913BF" w:rsidRDefault="00286A24" w:rsidP="00286A24">
            <w:pPr>
              <w:spacing w:line="276" w:lineRule="auto"/>
              <w:rPr>
                <w:sz w:val="24"/>
                <w:szCs w:val="24"/>
              </w:rPr>
            </w:pPr>
            <w:r w:rsidRPr="00F913BF">
              <w:rPr>
                <w:sz w:val="24"/>
                <w:szCs w:val="24"/>
              </w:rPr>
              <w:lastRenderedPageBreak/>
              <w:t>Контрольно-ревизионный отдел</w:t>
            </w:r>
            <w:r>
              <w:rPr>
                <w:sz w:val="24"/>
                <w:szCs w:val="24"/>
              </w:rPr>
              <w:t xml:space="preserve"> в сфере бюджетных инвестиций и жилищно-коммунального хозяйства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A24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к</w:t>
            </w:r>
            <w:r w:rsidRPr="00F913BF">
              <w:rPr>
                <w:sz w:val="24"/>
                <w:szCs w:val="24"/>
              </w:rPr>
              <w:t>онтролер-ревизор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A24" w:rsidRDefault="00286A2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Ахапкин А.Н</w:t>
            </w:r>
            <w:r w:rsidR="00546532">
              <w:rPr>
                <w:sz w:val="24"/>
                <w:szCs w:val="24"/>
              </w:rPr>
              <w:t>.</w:t>
            </w:r>
          </w:p>
          <w:p w:rsidR="00286A24" w:rsidRDefault="00BD329A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Хлебникова  Ю.О.</w:t>
            </w:r>
          </w:p>
        </w:tc>
      </w:tr>
      <w:tr w:rsidR="00286A24" w:rsidRPr="008735B4" w:rsidTr="00FC71CC">
        <w:trPr>
          <w:trHeight w:val="9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A24" w:rsidRPr="00F913BF" w:rsidRDefault="00286A24" w:rsidP="004102B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Контрольно-ревизионный отдел</w:t>
            </w:r>
            <w:r w:rsidR="004102B4">
              <w:rPr>
                <w:sz w:val="24"/>
                <w:szCs w:val="24"/>
              </w:rPr>
              <w:t xml:space="preserve"> в сфере промышленности, связи и государственных активов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A2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Контролер-ревизор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A2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Арсенян А.А.</w:t>
            </w:r>
          </w:p>
          <w:p w:rsidR="004102B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Клепиков И.В.</w:t>
            </w:r>
          </w:p>
        </w:tc>
      </w:tr>
      <w:tr w:rsidR="004102B4" w:rsidRPr="008735B4" w:rsidTr="00FC71CC">
        <w:trPr>
          <w:trHeight w:val="9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2B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Контрольно-ревизионный отдел в сфере контрактных отношений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B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контролер-ревизор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B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Ахапкин А.Н.</w:t>
            </w:r>
          </w:p>
          <w:p w:rsidR="004102B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Сидорова Ю.И.</w:t>
            </w:r>
          </w:p>
          <w:p w:rsidR="004102B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 С.Н.</w:t>
            </w:r>
          </w:p>
        </w:tc>
      </w:tr>
      <w:tr w:rsidR="004102B4" w:rsidRPr="008735B4" w:rsidTr="00FC71CC">
        <w:trPr>
          <w:trHeight w:val="9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2B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Организационно-аналитический</w:t>
            </w:r>
            <w:r w:rsidR="00D41E32">
              <w:rPr>
                <w:sz w:val="24"/>
                <w:szCs w:val="24"/>
              </w:rPr>
              <w:t xml:space="preserve"> отдел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B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B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Ахриев Б.Х.</w:t>
            </w:r>
          </w:p>
          <w:p w:rsidR="004102B4" w:rsidRDefault="004102B4" w:rsidP="00093B3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Лазарева Д.С.</w:t>
            </w:r>
          </w:p>
        </w:tc>
      </w:tr>
    </w:tbl>
    <w:p w:rsidR="00F90FD1" w:rsidRDefault="00F90FD1" w:rsidP="00AF60F7">
      <w:pPr>
        <w:pStyle w:val="a5"/>
        <w:ind w:left="0"/>
        <w:jc w:val="both"/>
        <w:rPr>
          <w:sz w:val="28"/>
          <w:szCs w:val="28"/>
        </w:rPr>
      </w:pPr>
    </w:p>
    <w:p w:rsidR="00D520AD" w:rsidRDefault="00D520AD" w:rsidP="00AF60F7">
      <w:pPr>
        <w:pStyle w:val="a5"/>
        <w:ind w:left="0"/>
        <w:jc w:val="both"/>
        <w:rPr>
          <w:sz w:val="28"/>
          <w:szCs w:val="28"/>
        </w:rPr>
      </w:pPr>
    </w:p>
    <w:p w:rsidR="00D520AD" w:rsidRDefault="00D520AD" w:rsidP="00D520AD"/>
    <w:p w:rsidR="00D520AD" w:rsidRDefault="00D520AD" w:rsidP="00D520AD"/>
    <w:p w:rsidR="00D520AD" w:rsidRDefault="00D520AD" w:rsidP="00D520AD"/>
    <w:p w:rsidR="00D520AD" w:rsidRDefault="00D520AD" w:rsidP="00D520AD"/>
    <w:p w:rsidR="00D520AD" w:rsidRDefault="00D520AD" w:rsidP="00D520AD"/>
    <w:p w:rsidR="00D520AD" w:rsidRDefault="00D520AD" w:rsidP="00D520AD"/>
    <w:p w:rsidR="00D520AD" w:rsidRDefault="00D520AD" w:rsidP="00D520AD"/>
    <w:p w:rsidR="00D520AD" w:rsidRDefault="00D520AD" w:rsidP="00D520AD"/>
    <w:p w:rsidR="00AF60F7" w:rsidRDefault="00AF60F7" w:rsidP="00AF60F7">
      <w:pPr>
        <w:jc w:val="center"/>
        <w:rPr>
          <w:sz w:val="28"/>
          <w:szCs w:val="28"/>
        </w:rPr>
      </w:pPr>
    </w:p>
    <w:p w:rsidR="004A4E94" w:rsidRDefault="004A4E94" w:rsidP="00AF60F7">
      <w:pPr>
        <w:jc w:val="center"/>
        <w:rPr>
          <w:sz w:val="28"/>
          <w:szCs w:val="28"/>
        </w:rPr>
      </w:pPr>
    </w:p>
    <w:p w:rsidR="00AF60F7" w:rsidRDefault="00AF60F7" w:rsidP="00AF60F7">
      <w:pPr>
        <w:jc w:val="center"/>
        <w:rPr>
          <w:sz w:val="28"/>
          <w:szCs w:val="28"/>
        </w:rPr>
      </w:pPr>
    </w:p>
    <w:p w:rsidR="00AF60F7" w:rsidRDefault="00AF60F7" w:rsidP="00AF60F7">
      <w:pPr>
        <w:jc w:val="center"/>
        <w:rPr>
          <w:sz w:val="28"/>
          <w:szCs w:val="28"/>
        </w:rPr>
      </w:pPr>
    </w:p>
    <w:p w:rsidR="00AF60F7" w:rsidRDefault="00AF60F7" w:rsidP="00AF60F7">
      <w:pPr>
        <w:jc w:val="center"/>
        <w:rPr>
          <w:sz w:val="28"/>
          <w:szCs w:val="28"/>
        </w:rPr>
      </w:pPr>
    </w:p>
    <w:p w:rsidR="00AF60F7" w:rsidRDefault="00AF60F7" w:rsidP="00AF60F7">
      <w:pPr>
        <w:jc w:val="center"/>
        <w:rPr>
          <w:sz w:val="28"/>
          <w:szCs w:val="28"/>
        </w:rPr>
      </w:pPr>
    </w:p>
    <w:p w:rsidR="0003766E" w:rsidRDefault="0003766E" w:rsidP="00AF60F7">
      <w:pPr>
        <w:jc w:val="center"/>
        <w:rPr>
          <w:sz w:val="28"/>
          <w:szCs w:val="28"/>
        </w:rPr>
      </w:pPr>
    </w:p>
    <w:p w:rsidR="0003766E" w:rsidRDefault="0003766E" w:rsidP="00AF60F7">
      <w:pPr>
        <w:jc w:val="center"/>
        <w:rPr>
          <w:sz w:val="28"/>
          <w:szCs w:val="28"/>
        </w:rPr>
      </w:pPr>
    </w:p>
    <w:p w:rsidR="0003766E" w:rsidRDefault="0003766E" w:rsidP="00AF60F7">
      <w:pPr>
        <w:jc w:val="center"/>
        <w:rPr>
          <w:sz w:val="28"/>
          <w:szCs w:val="28"/>
        </w:rPr>
      </w:pPr>
    </w:p>
    <w:p w:rsidR="0003766E" w:rsidRDefault="0003766E" w:rsidP="00AF60F7">
      <w:pPr>
        <w:jc w:val="center"/>
        <w:rPr>
          <w:sz w:val="28"/>
          <w:szCs w:val="28"/>
        </w:rPr>
      </w:pPr>
    </w:p>
    <w:p w:rsidR="00AF60F7" w:rsidRDefault="00AF60F7" w:rsidP="00AF60F7">
      <w:pPr>
        <w:jc w:val="both"/>
        <w:rPr>
          <w:sz w:val="28"/>
          <w:szCs w:val="28"/>
        </w:rPr>
      </w:pPr>
    </w:p>
    <w:sectPr w:rsidR="00AF60F7" w:rsidSect="00DE6552">
      <w:headerReference w:type="default" r:id="rId8"/>
      <w:pgSz w:w="11906" w:h="16838"/>
      <w:pgMar w:top="911" w:right="566" w:bottom="709" w:left="1418" w:header="567" w:footer="720" w:gutter="0"/>
      <w:pgNumType w:start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DE8" w:rsidRDefault="00F53DE8">
      <w:r>
        <w:separator/>
      </w:r>
    </w:p>
  </w:endnote>
  <w:endnote w:type="continuationSeparator" w:id="1">
    <w:p w:rsidR="00F53DE8" w:rsidRDefault="00F53D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DE8" w:rsidRDefault="00F53DE8">
      <w:r>
        <w:separator/>
      </w:r>
    </w:p>
  </w:footnote>
  <w:footnote w:type="continuationSeparator" w:id="1">
    <w:p w:rsidR="00F53DE8" w:rsidRDefault="00F53D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8F9" w:rsidRPr="007A004B" w:rsidRDefault="007F5155" w:rsidP="00BD78F9">
    <w:pPr>
      <w:pStyle w:val="aa"/>
      <w:jc w:val="center"/>
      <w:rPr>
        <w:sz w:val="24"/>
        <w:szCs w:val="24"/>
      </w:rPr>
    </w:pPr>
    <w:r>
      <w:rPr>
        <w:sz w:val="24"/>
        <w:szCs w:val="24"/>
      </w:rPr>
      <w:t>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2A42"/>
    <w:multiLevelType w:val="hybridMultilevel"/>
    <w:tmpl w:val="C5CE0F28"/>
    <w:lvl w:ilvl="0" w:tplc="0998646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E33A25"/>
    <w:multiLevelType w:val="hybridMultilevel"/>
    <w:tmpl w:val="23EC6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1A172F"/>
    <w:multiLevelType w:val="multilevel"/>
    <w:tmpl w:val="4E907B24"/>
    <w:lvl w:ilvl="0">
      <w:start w:val="20"/>
      <w:numFmt w:val="decimal"/>
      <w:lvlText w:val="%1"/>
      <w:lvlJc w:val="left"/>
      <w:pPr>
        <w:tabs>
          <w:tab w:val="num" w:pos="8640"/>
        </w:tabs>
        <w:ind w:left="8640" w:hanging="86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8715"/>
        </w:tabs>
        <w:ind w:left="8715" w:hanging="8640"/>
      </w:pPr>
      <w:rPr>
        <w:rFonts w:hint="default"/>
      </w:rPr>
    </w:lvl>
    <w:lvl w:ilvl="2">
      <w:start w:val="2000"/>
      <w:numFmt w:val="decimal"/>
      <w:lvlText w:val="%1.%2.%3"/>
      <w:lvlJc w:val="left"/>
      <w:pPr>
        <w:tabs>
          <w:tab w:val="num" w:pos="8790"/>
        </w:tabs>
        <w:ind w:left="8790" w:hanging="86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65"/>
        </w:tabs>
        <w:ind w:left="8865" w:hanging="86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940"/>
        </w:tabs>
        <w:ind w:left="8940" w:hanging="86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015"/>
        </w:tabs>
        <w:ind w:left="9015" w:hanging="86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90"/>
        </w:tabs>
        <w:ind w:left="9090" w:hanging="86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165"/>
        </w:tabs>
        <w:ind w:left="9165" w:hanging="86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hanging="8640"/>
      </w:pPr>
      <w:rPr>
        <w:rFonts w:hint="default"/>
      </w:rPr>
    </w:lvl>
  </w:abstractNum>
  <w:abstractNum w:abstractNumId="3">
    <w:nsid w:val="07DB00A0"/>
    <w:multiLevelType w:val="hybridMultilevel"/>
    <w:tmpl w:val="49A00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217030"/>
    <w:multiLevelType w:val="singleLevel"/>
    <w:tmpl w:val="51BAA9C2"/>
    <w:lvl w:ilvl="0">
      <w:start w:val="14"/>
      <w:numFmt w:val="decimal"/>
      <w:lvlText w:val="%1."/>
      <w:lvlJc w:val="left"/>
      <w:pPr>
        <w:tabs>
          <w:tab w:val="num" w:pos="1200"/>
        </w:tabs>
        <w:ind w:left="1200" w:hanging="420"/>
      </w:pPr>
      <w:rPr>
        <w:rFonts w:hint="default"/>
      </w:rPr>
    </w:lvl>
  </w:abstractNum>
  <w:abstractNum w:abstractNumId="5">
    <w:nsid w:val="0C6A7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05407EE"/>
    <w:multiLevelType w:val="hybridMultilevel"/>
    <w:tmpl w:val="4FACF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F136BF"/>
    <w:multiLevelType w:val="hybridMultilevel"/>
    <w:tmpl w:val="9216B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A24218"/>
    <w:multiLevelType w:val="hybridMultilevel"/>
    <w:tmpl w:val="853A7436"/>
    <w:lvl w:ilvl="0" w:tplc="9BDE0E00">
      <w:start w:val="3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C317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A0615B8"/>
    <w:multiLevelType w:val="multilevel"/>
    <w:tmpl w:val="C59A2A08"/>
    <w:lvl w:ilvl="0">
      <w:start w:val="5"/>
      <w:numFmt w:val="decimalZero"/>
      <w:lvlText w:val="%1"/>
      <w:lvlJc w:val="left"/>
      <w:pPr>
        <w:tabs>
          <w:tab w:val="num" w:pos="7110"/>
        </w:tabs>
        <w:ind w:left="7110" w:hanging="711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110"/>
        </w:tabs>
        <w:ind w:left="7110" w:hanging="7110"/>
      </w:pPr>
      <w:rPr>
        <w:rFonts w:hint="default"/>
      </w:rPr>
    </w:lvl>
    <w:lvl w:ilvl="2">
      <w:start w:val="2000"/>
      <w:numFmt w:val="decimal"/>
      <w:lvlText w:val="%1.%2.%3"/>
      <w:lvlJc w:val="left"/>
      <w:pPr>
        <w:tabs>
          <w:tab w:val="num" w:pos="7110"/>
        </w:tabs>
        <w:ind w:left="7110" w:hanging="71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110"/>
        </w:tabs>
        <w:ind w:left="7110" w:hanging="7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10"/>
        </w:tabs>
        <w:ind w:left="7110" w:hanging="7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10"/>
        </w:tabs>
        <w:ind w:left="7110" w:hanging="71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110"/>
        </w:tabs>
        <w:ind w:left="7110" w:hanging="711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0"/>
        </w:tabs>
        <w:ind w:left="7110" w:hanging="71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10"/>
        </w:tabs>
        <w:ind w:left="7110" w:hanging="7110"/>
      </w:pPr>
      <w:rPr>
        <w:rFonts w:hint="default"/>
      </w:rPr>
    </w:lvl>
  </w:abstractNum>
  <w:abstractNum w:abstractNumId="11">
    <w:nsid w:val="1A085B6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C2B5C26"/>
    <w:multiLevelType w:val="hybridMultilevel"/>
    <w:tmpl w:val="F602450C"/>
    <w:lvl w:ilvl="0" w:tplc="7302A052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E641F43"/>
    <w:multiLevelType w:val="hybridMultilevel"/>
    <w:tmpl w:val="9B384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FD43DB0"/>
    <w:multiLevelType w:val="hybridMultilevel"/>
    <w:tmpl w:val="3C30495E"/>
    <w:lvl w:ilvl="0" w:tplc="39ACE0A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12831F4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>
    <w:nsid w:val="2B8A140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2B8C65D8"/>
    <w:multiLevelType w:val="hybridMultilevel"/>
    <w:tmpl w:val="2A323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8800AC"/>
    <w:multiLevelType w:val="multilevel"/>
    <w:tmpl w:val="C518CBE6"/>
    <w:lvl w:ilvl="0">
      <w:start w:val="6"/>
      <w:numFmt w:val="decimalZero"/>
      <w:lvlText w:val="%1"/>
      <w:lvlJc w:val="left"/>
      <w:pPr>
        <w:tabs>
          <w:tab w:val="num" w:pos="8265"/>
        </w:tabs>
        <w:ind w:left="8265" w:hanging="8265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8340"/>
        </w:tabs>
        <w:ind w:left="8340" w:hanging="8265"/>
      </w:pPr>
      <w:rPr>
        <w:rFonts w:hint="default"/>
      </w:rPr>
    </w:lvl>
    <w:lvl w:ilvl="2">
      <w:start w:val="2000"/>
      <w:numFmt w:val="decimal"/>
      <w:lvlText w:val="%1.%2.%3"/>
      <w:lvlJc w:val="left"/>
      <w:pPr>
        <w:tabs>
          <w:tab w:val="num" w:pos="8415"/>
        </w:tabs>
        <w:ind w:left="8415" w:hanging="8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490"/>
        </w:tabs>
        <w:ind w:left="8490" w:hanging="8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65"/>
        </w:tabs>
        <w:ind w:left="8565" w:hanging="8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8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715"/>
        </w:tabs>
        <w:ind w:left="8715" w:hanging="8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790"/>
        </w:tabs>
        <w:ind w:left="8790" w:hanging="8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65"/>
        </w:tabs>
        <w:ind w:left="8865" w:hanging="8265"/>
      </w:pPr>
      <w:rPr>
        <w:rFonts w:hint="default"/>
      </w:rPr>
    </w:lvl>
  </w:abstractNum>
  <w:abstractNum w:abstractNumId="18">
    <w:nsid w:val="34EA412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8D329E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F4A3F54"/>
    <w:multiLevelType w:val="hybridMultilevel"/>
    <w:tmpl w:val="91BC4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6E919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7997B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ACE75DC"/>
    <w:multiLevelType w:val="hybridMultilevel"/>
    <w:tmpl w:val="BAF6FEAA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4">
    <w:nsid w:val="4C1F7F43"/>
    <w:multiLevelType w:val="hybridMultilevel"/>
    <w:tmpl w:val="2898B2C8"/>
    <w:lvl w:ilvl="0" w:tplc="B3D6A6E6">
      <w:start w:val="1"/>
      <w:numFmt w:val="decimal"/>
      <w:lvlText w:val="%1."/>
      <w:lvlJc w:val="left"/>
      <w:pPr>
        <w:tabs>
          <w:tab w:val="num" w:pos="906"/>
        </w:tabs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CF6A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3C563AE"/>
    <w:multiLevelType w:val="hybridMultilevel"/>
    <w:tmpl w:val="20A0E120"/>
    <w:lvl w:ilvl="0" w:tplc="42181B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263840"/>
    <w:multiLevelType w:val="hybridMultilevel"/>
    <w:tmpl w:val="6D3049A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6F000A1"/>
    <w:multiLevelType w:val="singleLevel"/>
    <w:tmpl w:val="77CE7D5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29">
    <w:nsid w:val="57617B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5918393C"/>
    <w:multiLevelType w:val="hybridMultilevel"/>
    <w:tmpl w:val="EC8EAC5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5552912"/>
    <w:multiLevelType w:val="hybridMultilevel"/>
    <w:tmpl w:val="A53EB922"/>
    <w:lvl w:ilvl="0" w:tplc="9BDE0E00">
      <w:start w:val="3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5617A25"/>
    <w:multiLevelType w:val="singleLevel"/>
    <w:tmpl w:val="64CC5EB4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33">
    <w:nsid w:val="65F77FE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67E4216"/>
    <w:multiLevelType w:val="hybridMultilevel"/>
    <w:tmpl w:val="6CDA4E76"/>
    <w:lvl w:ilvl="0" w:tplc="60FE7F9E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5">
    <w:nsid w:val="682230AA"/>
    <w:multiLevelType w:val="hybridMultilevel"/>
    <w:tmpl w:val="1D8CE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9180419"/>
    <w:multiLevelType w:val="multilevel"/>
    <w:tmpl w:val="CE5EA82A"/>
    <w:lvl w:ilvl="0">
      <w:start w:val="22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50"/>
        </w:tabs>
        <w:ind w:left="1350" w:hanging="1275"/>
      </w:pPr>
      <w:rPr>
        <w:rFonts w:hint="default"/>
      </w:rPr>
    </w:lvl>
    <w:lvl w:ilvl="2">
      <w:start w:val="2001"/>
      <w:numFmt w:val="decimal"/>
      <w:lvlText w:val="%1.%2.%3"/>
      <w:lvlJc w:val="left"/>
      <w:pPr>
        <w:tabs>
          <w:tab w:val="num" w:pos="1425"/>
        </w:tabs>
        <w:ind w:left="142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0"/>
        </w:tabs>
        <w:ind w:left="1500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15"/>
        </w:tabs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25"/>
        </w:tabs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37">
    <w:nsid w:val="6CF95EB8"/>
    <w:multiLevelType w:val="hybridMultilevel"/>
    <w:tmpl w:val="294463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4C5A25"/>
    <w:multiLevelType w:val="hybridMultilevel"/>
    <w:tmpl w:val="A356B8B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4E25997"/>
    <w:multiLevelType w:val="singleLevel"/>
    <w:tmpl w:val="923A3CB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0">
    <w:nsid w:val="78245D2B"/>
    <w:multiLevelType w:val="hybridMultilevel"/>
    <w:tmpl w:val="29BEB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B647D63"/>
    <w:multiLevelType w:val="hybridMultilevel"/>
    <w:tmpl w:val="E14A89A8"/>
    <w:lvl w:ilvl="0" w:tplc="454E175E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7E0A194B"/>
    <w:multiLevelType w:val="multilevel"/>
    <w:tmpl w:val="0E46EC2E"/>
    <w:lvl w:ilvl="0">
      <w:start w:val="26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1350"/>
        </w:tabs>
        <w:ind w:left="1350" w:hanging="1275"/>
      </w:pPr>
      <w:rPr>
        <w:rFonts w:hint="default"/>
      </w:rPr>
    </w:lvl>
    <w:lvl w:ilvl="2">
      <w:start w:val="2000"/>
      <w:numFmt w:val="decimal"/>
      <w:lvlText w:val="%1.%2.%3"/>
      <w:lvlJc w:val="left"/>
      <w:pPr>
        <w:tabs>
          <w:tab w:val="num" w:pos="1425"/>
        </w:tabs>
        <w:ind w:left="142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0"/>
        </w:tabs>
        <w:ind w:left="1500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15"/>
        </w:tabs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25"/>
        </w:tabs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43">
    <w:nsid w:val="7F8C75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>
    <w:nsid w:val="7FD56626"/>
    <w:multiLevelType w:val="hybridMultilevel"/>
    <w:tmpl w:val="44FA926A"/>
    <w:lvl w:ilvl="0" w:tplc="B3D6A6E6">
      <w:start w:val="1"/>
      <w:numFmt w:val="decimal"/>
      <w:lvlText w:val="%1."/>
      <w:lvlJc w:val="left"/>
      <w:pPr>
        <w:tabs>
          <w:tab w:val="num" w:pos="906"/>
        </w:tabs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</w:lvl>
  </w:abstractNum>
  <w:num w:numId="1">
    <w:abstractNumId w:val="5"/>
  </w:num>
  <w:num w:numId="2">
    <w:abstractNumId w:val="39"/>
  </w:num>
  <w:num w:numId="3">
    <w:abstractNumId w:val="10"/>
  </w:num>
  <w:num w:numId="4">
    <w:abstractNumId w:val="32"/>
  </w:num>
  <w:num w:numId="5">
    <w:abstractNumId w:val="17"/>
  </w:num>
  <w:num w:numId="6">
    <w:abstractNumId w:val="2"/>
  </w:num>
  <w:num w:numId="7">
    <w:abstractNumId w:val="28"/>
  </w:num>
  <w:num w:numId="8">
    <w:abstractNumId w:val="15"/>
  </w:num>
  <w:num w:numId="9">
    <w:abstractNumId w:val="29"/>
  </w:num>
  <w:num w:numId="10">
    <w:abstractNumId w:val="4"/>
  </w:num>
  <w:num w:numId="11">
    <w:abstractNumId w:val="9"/>
  </w:num>
  <w:num w:numId="12">
    <w:abstractNumId w:val="43"/>
  </w:num>
  <w:num w:numId="13">
    <w:abstractNumId w:val="21"/>
  </w:num>
  <w:num w:numId="14">
    <w:abstractNumId w:val="33"/>
  </w:num>
  <w:num w:numId="15">
    <w:abstractNumId w:val="19"/>
  </w:num>
  <w:num w:numId="16">
    <w:abstractNumId w:val="18"/>
  </w:num>
  <w:num w:numId="17">
    <w:abstractNumId w:val="22"/>
  </w:num>
  <w:num w:numId="18">
    <w:abstractNumId w:val="11"/>
  </w:num>
  <w:num w:numId="19">
    <w:abstractNumId w:val="25"/>
  </w:num>
  <w:num w:numId="20">
    <w:abstractNumId w:val="42"/>
  </w:num>
  <w:num w:numId="21">
    <w:abstractNumId w:val="36"/>
  </w:num>
  <w:num w:numId="22">
    <w:abstractNumId w:val="44"/>
  </w:num>
  <w:num w:numId="23">
    <w:abstractNumId w:val="24"/>
  </w:num>
  <w:num w:numId="24">
    <w:abstractNumId w:val="8"/>
  </w:num>
  <w:num w:numId="25">
    <w:abstractNumId w:val="31"/>
  </w:num>
  <w:num w:numId="26">
    <w:abstractNumId w:val="0"/>
  </w:num>
  <w:num w:numId="27">
    <w:abstractNumId w:val="38"/>
  </w:num>
  <w:num w:numId="28">
    <w:abstractNumId w:val="14"/>
  </w:num>
  <w:num w:numId="29">
    <w:abstractNumId w:val="34"/>
  </w:num>
  <w:num w:numId="30">
    <w:abstractNumId w:val="23"/>
  </w:num>
  <w:num w:numId="31">
    <w:abstractNumId w:val="12"/>
  </w:num>
  <w:num w:numId="32">
    <w:abstractNumId w:val="20"/>
  </w:num>
  <w:num w:numId="33">
    <w:abstractNumId w:val="35"/>
  </w:num>
  <w:num w:numId="34">
    <w:abstractNumId w:val="13"/>
  </w:num>
  <w:num w:numId="35">
    <w:abstractNumId w:val="30"/>
  </w:num>
  <w:num w:numId="36">
    <w:abstractNumId w:val="37"/>
  </w:num>
  <w:num w:numId="37">
    <w:abstractNumId w:val="27"/>
  </w:num>
  <w:num w:numId="38">
    <w:abstractNumId w:val="3"/>
  </w:num>
  <w:num w:numId="39">
    <w:abstractNumId w:val="16"/>
  </w:num>
  <w:num w:numId="40">
    <w:abstractNumId w:val="6"/>
  </w:num>
  <w:num w:numId="41">
    <w:abstractNumId w:val="7"/>
  </w:num>
  <w:num w:numId="42">
    <w:abstractNumId w:val="40"/>
  </w:num>
  <w:num w:numId="43">
    <w:abstractNumId w:val="1"/>
  </w:num>
  <w:num w:numId="44">
    <w:abstractNumId w:val="41"/>
  </w:num>
  <w:num w:numId="45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/>
  <w:rsids>
    <w:rsidRoot w:val="009935AE"/>
    <w:rsid w:val="00006178"/>
    <w:rsid w:val="00006474"/>
    <w:rsid w:val="000161FE"/>
    <w:rsid w:val="00031A4A"/>
    <w:rsid w:val="0003766E"/>
    <w:rsid w:val="00040052"/>
    <w:rsid w:val="00041B88"/>
    <w:rsid w:val="00047BB4"/>
    <w:rsid w:val="0005191B"/>
    <w:rsid w:val="00056D1C"/>
    <w:rsid w:val="000640CC"/>
    <w:rsid w:val="000711A4"/>
    <w:rsid w:val="000734FC"/>
    <w:rsid w:val="00080749"/>
    <w:rsid w:val="0008527F"/>
    <w:rsid w:val="0008579D"/>
    <w:rsid w:val="000939D5"/>
    <w:rsid w:val="00093B3E"/>
    <w:rsid w:val="00095986"/>
    <w:rsid w:val="00097D20"/>
    <w:rsid w:val="000A0770"/>
    <w:rsid w:val="000A1B6F"/>
    <w:rsid w:val="000A32CA"/>
    <w:rsid w:val="000A4AC4"/>
    <w:rsid w:val="000B010D"/>
    <w:rsid w:val="000B7A8D"/>
    <w:rsid w:val="000C1A05"/>
    <w:rsid w:val="000C3316"/>
    <w:rsid w:val="000C6B79"/>
    <w:rsid w:val="000D16FF"/>
    <w:rsid w:val="000D54AA"/>
    <w:rsid w:val="000E1BD3"/>
    <w:rsid w:val="000E2CCF"/>
    <w:rsid w:val="000F15F3"/>
    <w:rsid w:val="000F33BF"/>
    <w:rsid w:val="00111CA1"/>
    <w:rsid w:val="00116962"/>
    <w:rsid w:val="001179A0"/>
    <w:rsid w:val="00122E19"/>
    <w:rsid w:val="00131CAE"/>
    <w:rsid w:val="00147839"/>
    <w:rsid w:val="001525D5"/>
    <w:rsid w:val="00154ACB"/>
    <w:rsid w:val="0015746D"/>
    <w:rsid w:val="00163271"/>
    <w:rsid w:val="00166582"/>
    <w:rsid w:val="00174BBA"/>
    <w:rsid w:val="0018069A"/>
    <w:rsid w:val="0018621B"/>
    <w:rsid w:val="001864AA"/>
    <w:rsid w:val="0019330A"/>
    <w:rsid w:val="001939BB"/>
    <w:rsid w:val="00197FE7"/>
    <w:rsid w:val="001A0B4D"/>
    <w:rsid w:val="001A1356"/>
    <w:rsid w:val="001A4478"/>
    <w:rsid w:val="001B6F89"/>
    <w:rsid w:val="001B70E3"/>
    <w:rsid w:val="001C10C4"/>
    <w:rsid w:val="001C3444"/>
    <w:rsid w:val="001C42D7"/>
    <w:rsid w:val="001C6796"/>
    <w:rsid w:val="001C69BA"/>
    <w:rsid w:val="001D08B1"/>
    <w:rsid w:val="001E0705"/>
    <w:rsid w:val="001F145F"/>
    <w:rsid w:val="001F2590"/>
    <w:rsid w:val="001F6870"/>
    <w:rsid w:val="001F7A5B"/>
    <w:rsid w:val="00207F14"/>
    <w:rsid w:val="00214865"/>
    <w:rsid w:val="00223744"/>
    <w:rsid w:val="0022466B"/>
    <w:rsid w:val="00231420"/>
    <w:rsid w:val="00232404"/>
    <w:rsid w:val="0023589D"/>
    <w:rsid w:val="0023713C"/>
    <w:rsid w:val="0024041A"/>
    <w:rsid w:val="0025093A"/>
    <w:rsid w:val="00274912"/>
    <w:rsid w:val="00274A78"/>
    <w:rsid w:val="0027586F"/>
    <w:rsid w:val="00276CA9"/>
    <w:rsid w:val="0028005C"/>
    <w:rsid w:val="00282119"/>
    <w:rsid w:val="00286A24"/>
    <w:rsid w:val="0028787A"/>
    <w:rsid w:val="00291AF1"/>
    <w:rsid w:val="002951A0"/>
    <w:rsid w:val="002A02BF"/>
    <w:rsid w:val="002A1F04"/>
    <w:rsid w:val="002A53D3"/>
    <w:rsid w:val="002B5656"/>
    <w:rsid w:val="002B7384"/>
    <w:rsid w:val="002C203E"/>
    <w:rsid w:val="002D022D"/>
    <w:rsid w:val="002D2A40"/>
    <w:rsid w:val="002D2F3E"/>
    <w:rsid w:val="002D581D"/>
    <w:rsid w:val="002E429E"/>
    <w:rsid w:val="002F09D3"/>
    <w:rsid w:val="00302745"/>
    <w:rsid w:val="00304B82"/>
    <w:rsid w:val="003102F6"/>
    <w:rsid w:val="00311123"/>
    <w:rsid w:val="00314147"/>
    <w:rsid w:val="00316785"/>
    <w:rsid w:val="003236C5"/>
    <w:rsid w:val="00332083"/>
    <w:rsid w:val="00334B61"/>
    <w:rsid w:val="00335A61"/>
    <w:rsid w:val="0033606C"/>
    <w:rsid w:val="0034064A"/>
    <w:rsid w:val="00340DDD"/>
    <w:rsid w:val="003452DB"/>
    <w:rsid w:val="00357C2E"/>
    <w:rsid w:val="00363C42"/>
    <w:rsid w:val="00367F39"/>
    <w:rsid w:val="00373D67"/>
    <w:rsid w:val="00373E41"/>
    <w:rsid w:val="00373F92"/>
    <w:rsid w:val="00376862"/>
    <w:rsid w:val="0038090F"/>
    <w:rsid w:val="00382DA3"/>
    <w:rsid w:val="003913E7"/>
    <w:rsid w:val="00392F4A"/>
    <w:rsid w:val="003975BD"/>
    <w:rsid w:val="003A2CE3"/>
    <w:rsid w:val="003A4634"/>
    <w:rsid w:val="003B0322"/>
    <w:rsid w:val="003B4183"/>
    <w:rsid w:val="003C4E57"/>
    <w:rsid w:val="003C502C"/>
    <w:rsid w:val="003D6D90"/>
    <w:rsid w:val="003E074D"/>
    <w:rsid w:val="003E5C80"/>
    <w:rsid w:val="0040020F"/>
    <w:rsid w:val="004102B4"/>
    <w:rsid w:val="004210F6"/>
    <w:rsid w:val="0042129B"/>
    <w:rsid w:val="004221D6"/>
    <w:rsid w:val="004246D5"/>
    <w:rsid w:val="00431080"/>
    <w:rsid w:val="00436681"/>
    <w:rsid w:val="0045422A"/>
    <w:rsid w:val="004547A9"/>
    <w:rsid w:val="00464BDC"/>
    <w:rsid w:val="0046666B"/>
    <w:rsid w:val="0046707A"/>
    <w:rsid w:val="00472ACD"/>
    <w:rsid w:val="00472E20"/>
    <w:rsid w:val="00481326"/>
    <w:rsid w:val="00490AC6"/>
    <w:rsid w:val="0049640A"/>
    <w:rsid w:val="004972B0"/>
    <w:rsid w:val="004A19D8"/>
    <w:rsid w:val="004A1CCE"/>
    <w:rsid w:val="004A4E94"/>
    <w:rsid w:val="004B79FF"/>
    <w:rsid w:val="004C115E"/>
    <w:rsid w:val="004D1B8E"/>
    <w:rsid w:val="004D547E"/>
    <w:rsid w:val="004E2C91"/>
    <w:rsid w:val="004E3CFE"/>
    <w:rsid w:val="004F0D74"/>
    <w:rsid w:val="005001CA"/>
    <w:rsid w:val="0050668E"/>
    <w:rsid w:val="005139A9"/>
    <w:rsid w:val="00516D34"/>
    <w:rsid w:val="00521437"/>
    <w:rsid w:val="00527FBA"/>
    <w:rsid w:val="005333AA"/>
    <w:rsid w:val="005407BD"/>
    <w:rsid w:val="00544CF5"/>
    <w:rsid w:val="00544D9D"/>
    <w:rsid w:val="005455D8"/>
    <w:rsid w:val="00545B81"/>
    <w:rsid w:val="00546532"/>
    <w:rsid w:val="00546945"/>
    <w:rsid w:val="00556257"/>
    <w:rsid w:val="005633ED"/>
    <w:rsid w:val="00563796"/>
    <w:rsid w:val="00565832"/>
    <w:rsid w:val="00581608"/>
    <w:rsid w:val="00582FF1"/>
    <w:rsid w:val="00583039"/>
    <w:rsid w:val="005837A9"/>
    <w:rsid w:val="00584D78"/>
    <w:rsid w:val="0059226D"/>
    <w:rsid w:val="005A0ABB"/>
    <w:rsid w:val="005A4947"/>
    <w:rsid w:val="005C1231"/>
    <w:rsid w:val="005C1C8F"/>
    <w:rsid w:val="005C6FCA"/>
    <w:rsid w:val="005C7762"/>
    <w:rsid w:val="005D62CE"/>
    <w:rsid w:val="005D7C12"/>
    <w:rsid w:val="005F003F"/>
    <w:rsid w:val="00641721"/>
    <w:rsid w:val="00642BFF"/>
    <w:rsid w:val="00644EB5"/>
    <w:rsid w:val="00653EA8"/>
    <w:rsid w:val="00654BF2"/>
    <w:rsid w:val="00671628"/>
    <w:rsid w:val="0067495C"/>
    <w:rsid w:val="006760BB"/>
    <w:rsid w:val="00676714"/>
    <w:rsid w:val="0068441C"/>
    <w:rsid w:val="006869B3"/>
    <w:rsid w:val="0069282C"/>
    <w:rsid w:val="00693DC3"/>
    <w:rsid w:val="006A2B4B"/>
    <w:rsid w:val="006B35BA"/>
    <w:rsid w:val="006B7BA9"/>
    <w:rsid w:val="006C0331"/>
    <w:rsid w:val="006C7A70"/>
    <w:rsid w:val="006D2446"/>
    <w:rsid w:val="006E0EAF"/>
    <w:rsid w:val="006E33C7"/>
    <w:rsid w:val="006E56F7"/>
    <w:rsid w:val="006F2629"/>
    <w:rsid w:val="006F5148"/>
    <w:rsid w:val="006F5426"/>
    <w:rsid w:val="007137E3"/>
    <w:rsid w:val="00724419"/>
    <w:rsid w:val="00725F39"/>
    <w:rsid w:val="007316ED"/>
    <w:rsid w:val="00732E5B"/>
    <w:rsid w:val="00732FF3"/>
    <w:rsid w:val="0073436D"/>
    <w:rsid w:val="00734425"/>
    <w:rsid w:val="00747AB7"/>
    <w:rsid w:val="0075291C"/>
    <w:rsid w:val="00753C41"/>
    <w:rsid w:val="00754543"/>
    <w:rsid w:val="0075473E"/>
    <w:rsid w:val="00755DB6"/>
    <w:rsid w:val="007628A4"/>
    <w:rsid w:val="007765EC"/>
    <w:rsid w:val="007802FC"/>
    <w:rsid w:val="0078198A"/>
    <w:rsid w:val="00790269"/>
    <w:rsid w:val="007917CF"/>
    <w:rsid w:val="007A004B"/>
    <w:rsid w:val="007A46DE"/>
    <w:rsid w:val="007B132C"/>
    <w:rsid w:val="007D41CC"/>
    <w:rsid w:val="007D4AD0"/>
    <w:rsid w:val="007E227C"/>
    <w:rsid w:val="007E2A37"/>
    <w:rsid w:val="007E3F87"/>
    <w:rsid w:val="007F5155"/>
    <w:rsid w:val="007F7BEA"/>
    <w:rsid w:val="00802421"/>
    <w:rsid w:val="00815CC9"/>
    <w:rsid w:val="008324FD"/>
    <w:rsid w:val="008329CA"/>
    <w:rsid w:val="00833965"/>
    <w:rsid w:val="00835EC9"/>
    <w:rsid w:val="00843DAC"/>
    <w:rsid w:val="00850292"/>
    <w:rsid w:val="008572C2"/>
    <w:rsid w:val="008639AD"/>
    <w:rsid w:val="008658F2"/>
    <w:rsid w:val="008669D0"/>
    <w:rsid w:val="00866ADD"/>
    <w:rsid w:val="00866BF3"/>
    <w:rsid w:val="008719AD"/>
    <w:rsid w:val="00883215"/>
    <w:rsid w:val="00886B1B"/>
    <w:rsid w:val="008877B5"/>
    <w:rsid w:val="00887B70"/>
    <w:rsid w:val="008902D2"/>
    <w:rsid w:val="00890D08"/>
    <w:rsid w:val="00894CD4"/>
    <w:rsid w:val="00895613"/>
    <w:rsid w:val="00896BAA"/>
    <w:rsid w:val="008977F4"/>
    <w:rsid w:val="008B1EE5"/>
    <w:rsid w:val="008B478A"/>
    <w:rsid w:val="008B504F"/>
    <w:rsid w:val="008C4305"/>
    <w:rsid w:val="008D2770"/>
    <w:rsid w:val="008D4330"/>
    <w:rsid w:val="008D45D6"/>
    <w:rsid w:val="008D5FA6"/>
    <w:rsid w:val="008D700C"/>
    <w:rsid w:val="008F3020"/>
    <w:rsid w:val="00902D3D"/>
    <w:rsid w:val="00902DF8"/>
    <w:rsid w:val="0091280D"/>
    <w:rsid w:val="0091409B"/>
    <w:rsid w:val="009206FD"/>
    <w:rsid w:val="00924069"/>
    <w:rsid w:val="00931485"/>
    <w:rsid w:val="00931949"/>
    <w:rsid w:val="00932E94"/>
    <w:rsid w:val="009409D1"/>
    <w:rsid w:val="009430A5"/>
    <w:rsid w:val="00943B00"/>
    <w:rsid w:val="00950EE2"/>
    <w:rsid w:val="00954460"/>
    <w:rsid w:val="00955844"/>
    <w:rsid w:val="00961A8C"/>
    <w:rsid w:val="00976749"/>
    <w:rsid w:val="00980B92"/>
    <w:rsid w:val="009935AE"/>
    <w:rsid w:val="009962DB"/>
    <w:rsid w:val="009A01BD"/>
    <w:rsid w:val="009A50F0"/>
    <w:rsid w:val="009B3188"/>
    <w:rsid w:val="009D07FA"/>
    <w:rsid w:val="009D1CDA"/>
    <w:rsid w:val="009D3427"/>
    <w:rsid w:val="009D7AAE"/>
    <w:rsid w:val="009E3170"/>
    <w:rsid w:val="009F3E9A"/>
    <w:rsid w:val="009F580F"/>
    <w:rsid w:val="00A01AE5"/>
    <w:rsid w:val="00A0401B"/>
    <w:rsid w:val="00A070E9"/>
    <w:rsid w:val="00A10B28"/>
    <w:rsid w:val="00A26611"/>
    <w:rsid w:val="00A34DB8"/>
    <w:rsid w:val="00A4710D"/>
    <w:rsid w:val="00A50229"/>
    <w:rsid w:val="00A605CC"/>
    <w:rsid w:val="00A66E12"/>
    <w:rsid w:val="00A8526A"/>
    <w:rsid w:val="00A852F6"/>
    <w:rsid w:val="00A9048C"/>
    <w:rsid w:val="00A940F3"/>
    <w:rsid w:val="00A95F33"/>
    <w:rsid w:val="00AA4021"/>
    <w:rsid w:val="00AB0377"/>
    <w:rsid w:val="00AB205B"/>
    <w:rsid w:val="00AC153F"/>
    <w:rsid w:val="00AC28F3"/>
    <w:rsid w:val="00AC375C"/>
    <w:rsid w:val="00AC7657"/>
    <w:rsid w:val="00AD1219"/>
    <w:rsid w:val="00AD4304"/>
    <w:rsid w:val="00AD751C"/>
    <w:rsid w:val="00AE0322"/>
    <w:rsid w:val="00AE21B0"/>
    <w:rsid w:val="00AE6A81"/>
    <w:rsid w:val="00AE6C67"/>
    <w:rsid w:val="00AE75A8"/>
    <w:rsid w:val="00AF2691"/>
    <w:rsid w:val="00AF28E7"/>
    <w:rsid w:val="00AF5F7A"/>
    <w:rsid w:val="00AF60F7"/>
    <w:rsid w:val="00B01409"/>
    <w:rsid w:val="00B057C1"/>
    <w:rsid w:val="00B12DA5"/>
    <w:rsid w:val="00B13F7D"/>
    <w:rsid w:val="00B23039"/>
    <w:rsid w:val="00B276DF"/>
    <w:rsid w:val="00B35273"/>
    <w:rsid w:val="00B370A3"/>
    <w:rsid w:val="00B4377B"/>
    <w:rsid w:val="00B44505"/>
    <w:rsid w:val="00B531BD"/>
    <w:rsid w:val="00B56E11"/>
    <w:rsid w:val="00B62431"/>
    <w:rsid w:val="00B62F45"/>
    <w:rsid w:val="00B74441"/>
    <w:rsid w:val="00B75AFF"/>
    <w:rsid w:val="00B83457"/>
    <w:rsid w:val="00B84A8D"/>
    <w:rsid w:val="00B859A9"/>
    <w:rsid w:val="00B86056"/>
    <w:rsid w:val="00B87B89"/>
    <w:rsid w:val="00B90C1A"/>
    <w:rsid w:val="00B95776"/>
    <w:rsid w:val="00B95C9A"/>
    <w:rsid w:val="00B96D1B"/>
    <w:rsid w:val="00BA1975"/>
    <w:rsid w:val="00BA51A9"/>
    <w:rsid w:val="00BA6F06"/>
    <w:rsid w:val="00BB15EA"/>
    <w:rsid w:val="00BB29A8"/>
    <w:rsid w:val="00BB3E63"/>
    <w:rsid w:val="00BB4050"/>
    <w:rsid w:val="00BB6776"/>
    <w:rsid w:val="00BB7E01"/>
    <w:rsid w:val="00BC1ACE"/>
    <w:rsid w:val="00BC47BA"/>
    <w:rsid w:val="00BD057E"/>
    <w:rsid w:val="00BD13C9"/>
    <w:rsid w:val="00BD329A"/>
    <w:rsid w:val="00BD3977"/>
    <w:rsid w:val="00BD78F9"/>
    <w:rsid w:val="00C00A48"/>
    <w:rsid w:val="00C0547E"/>
    <w:rsid w:val="00C058BD"/>
    <w:rsid w:val="00C11892"/>
    <w:rsid w:val="00C17CB5"/>
    <w:rsid w:val="00C232E4"/>
    <w:rsid w:val="00C23AB0"/>
    <w:rsid w:val="00C275CA"/>
    <w:rsid w:val="00C30D74"/>
    <w:rsid w:val="00C445BF"/>
    <w:rsid w:val="00C478B7"/>
    <w:rsid w:val="00C62FE1"/>
    <w:rsid w:val="00C63A27"/>
    <w:rsid w:val="00C66ED5"/>
    <w:rsid w:val="00C70880"/>
    <w:rsid w:val="00C71CAC"/>
    <w:rsid w:val="00C75F69"/>
    <w:rsid w:val="00C76D8B"/>
    <w:rsid w:val="00C81AC5"/>
    <w:rsid w:val="00C81E1C"/>
    <w:rsid w:val="00C82BF2"/>
    <w:rsid w:val="00C953ED"/>
    <w:rsid w:val="00CA606A"/>
    <w:rsid w:val="00CB5044"/>
    <w:rsid w:val="00CD3F28"/>
    <w:rsid w:val="00CF1322"/>
    <w:rsid w:val="00CF508C"/>
    <w:rsid w:val="00D01A9F"/>
    <w:rsid w:val="00D01D96"/>
    <w:rsid w:val="00D12BD3"/>
    <w:rsid w:val="00D20CBF"/>
    <w:rsid w:val="00D30684"/>
    <w:rsid w:val="00D408C6"/>
    <w:rsid w:val="00D41E32"/>
    <w:rsid w:val="00D520AD"/>
    <w:rsid w:val="00D53946"/>
    <w:rsid w:val="00D600AA"/>
    <w:rsid w:val="00D61B53"/>
    <w:rsid w:val="00D6476F"/>
    <w:rsid w:val="00D92BAD"/>
    <w:rsid w:val="00D93BCA"/>
    <w:rsid w:val="00DA0089"/>
    <w:rsid w:val="00DA7AAB"/>
    <w:rsid w:val="00DA7BB5"/>
    <w:rsid w:val="00DB216E"/>
    <w:rsid w:val="00DB50CC"/>
    <w:rsid w:val="00DC18D7"/>
    <w:rsid w:val="00DC63C8"/>
    <w:rsid w:val="00DC69CA"/>
    <w:rsid w:val="00DD1C9D"/>
    <w:rsid w:val="00DD2638"/>
    <w:rsid w:val="00DD68E6"/>
    <w:rsid w:val="00DD783F"/>
    <w:rsid w:val="00DE27AB"/>
    <w:rsid w:val="00DE4908"/>
    <w:rsid w:val="00DE6552"/>
    <w:rsid w:val="00DF19E1"/>
    <w:rsid w:val="00DF3040"/>
    <w:rsid w:val="00DF3312"/>
    <w:rsid w:val="00DF6181"/>
    <w:rsid w:val="00E07D1D"/>
    <w:rsid w:val="00E4710C"/>
    <w:rsid w:val="00E5076C"/>
    <w:rsid w:val="00E51625"/>
    <w:rsid w:val="00E571F4"/>
    <w:rsid w:val="00E74953"/>
    <w:rsid w:val="00E75F40"/>
    <w:rsid w:val="00E83154"/>
    <w:rsid w:val="00E832F7"/>
    <w:rsid w:val="00E842AB"/>
    <w:rsid w:val="00E87969"/>
    <w:rsid w:val="00E94DBD"/>
    <w:rsid w:val="00E9699E"/>
    <w:rsid w:val="00EB763E"/>
    <w:rsid w:val="00EC0E20"/>
    <w:rsid w:val="00EC7F26"/>
    <w:rsid w:val="00ED1E59"/>
    <w:rsid w:val="00EF16B1"/>
    <w:rsid w:val="00EF4AD6"/>
    <w:rsid w:val="00EF7180"/>
    <w:rsid w:val="00F03ADA"/>
    <w:rsid w:val="00F15DA0"/>
    <w:rsid w:val="00F20B96"/>
    <w:rsid w:val="00F21D67"/>
    <w:rsid w:val="00F2683B"/>
    <w:rsid w:val="00F2751E"/>
    <w:rsid w:val="00F3280A"/>
    <w:rsid w:val="00F33449"/>
    <w:rsid w:val="00F42A49"/>
    <w:rsid w:val="00F52689"/>
    <w:rsid w:val="00F53DE8"/>
    <w:rsid w:val="00F67CA1"/>
    <w:rsid w:val="00F70BE6"/>
    <w:rsid w:val="00F8202A"/>
    <w:rsid w:val="00F864AB"/>
    <w:rsid w:val="00F90FD1"/>
    <w:rsid w:val="00F913BF"/>
    <w:rsid w:val="00F94D81"/>
    <w:rsid w:val="00FB32B7"/>
    <w:rsid w:val="00FB360E"/>
    <w:rsid w:val="00FB47AC"/>
    <w:rsid w:val="00FB50AC"/>
    <w:rsid w:val="00FC1948"/>
    <w:rsid w:val="00FC4C81"/>
    <w:rsid w:val="00FC633D"/>
    <w:rsid w:val="00FC71CC"/>
    <w:rsid w:val="00FD0547"/>
    <w:rsid w:val="00FD7899"/>
    <w:rsid w:val="00FE7BF7"/>
    <w:rsid w:val="00FF2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79FF"/>
  </w:style>
  <w:style w:type="paragraph" w:styleId="1">
    <w:name w:val="heading 1"/>
    <w:basedOn w:val="a"/>
    <w:next w:val="a"/>
    <w:qFormat/>
    <w:rsid w:val="004B79FF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4B79FF"/>
    <w:pPr>
      <w:keepNext/>
      <w:ind w:right="567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4B79FF"/>
    <w:pPr>
      <w:keepNext/>
      <w:tabs>
        <w:tab w:val="left" w:pos="3751"/>
      </w:tabs>
      <w:outlineLvl w:val="2"/>
    </w:pPr>
    <w:rPr>
      <w:sz w:val="24"/>
    </w:rPr>
  </w:style>
  <w:style w:type="paragraph" w:styleId="4">
    <w:name w:val="heading 4"/>
    <w:basedOn w:val="a"/>
    <w:next w:val="a"/>
    <w:qFormat/>
    <w:rsid w:val="004B79FF"/>
    <w:pPr>
      <w:keepNext/>
      <w:ind w:right="32"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4B79FF"/>
    <w:pPr>
      <w:keepNext/>
      <w:ind w:right="32"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4B79FF"/>
    <w:pPr>
      <w:keepNext/>
      <w:ind w:right="567"/>
      <w:outlineLvl w:val="5"/>
    </w:pPr>
    <w:rPr>
      <w:sz w:val="24"/>
    </w:rPr>
  </w:style>
  <w:style w:type="paragraph" w:styleId="7">
    <w:name w:val="heading 7"/>
    <w:basedOn w:val="a"/>
    <w:next w:val="a"/>
    <w:qFormat/>
    <w:rsid w:val="004B79FF"/>
    <w:pPr>
      <w:keepNext/>
      <w:ind w:right="-110"/>
      <w:outlineLvl w:val="6"/>
    </w:pPr>
    <w:rPr>
      <w:sz w:val="24"/>
    </w:rPr>
  </w:style>
  <w:style w:type="paragraph" w:styleId="9">
    <w:name w:val="heading 9"/>
    <w:basedOn w:val="a"/>
    <w:next w:val="a"/>
    <w:qFormat/>
    <w:rsid w:val="004B79FF"/>
    <w:pPr>
      <w:keepNext/>
      <w:tabs>
        <w:tab w:val="left" w:pos="1876"/>
      </w:tabs>
      <w:ind w:right="175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B79F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4B79FF"/>
    <w:pPr>
      <w:jc w:val="both"/>
    </w:pPr>
    <w:rPr>
      <w:sz w:val="24"/>
      <w:lang w:val="en-US"/>
    </w:rPr>
  </w:style>
  <w:style w:type="paragraph" w:styleId="a5">
    <w:name w:val="Body Text Indent"/>
    <w:basedOn w:val="a"/>
    <w:link w:val="a6"/>
    <w:rsid w:val="000A0770"/>
    <w:pPr>
      <w:spacing w:after="120"/>
      <w:ind w:left="283"/>
    </w:pPr>
  </w:style>
  <w:style w:type="paragraph" w:customStyle="1" w:styleId="ConsPlusNormal">
    <w:name w:val="ConsPlusNormal"/>
    <w:rsid w:val="000A07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1F6870"/>
  </w:style>
  <w:style w:type="table" w:styleId="a8">
    <w:name w:val="Table Grid"/>
    <w:basedOn w:val="a1"/>
    <w:rsid w:val="00E842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Стиль"/>
    <w:rsid w:val="00C445B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a">
    <w:name w:val="header"/>
    <w:basedOn w:val="a"/>
    <w:link w:val="ab"/>
    <w:uiPriority w:val="99"/>
    <w:rsid w:val="00DD783F"/>
    <w:pPr>
      <w:tabs>
        <w:tab w:val="center" w:pos="4677"/>
        <w:tab w:val="right" w:pos="9355"/>
      </w:tabs>
    </w:pPr>
  </w:style>
  <w:style w:type="paragraph" w:styleId="ac">
    <w:name w:val="caption"/>
    <w:basedOn w:val="a"/>
    <w:next w:val="a"/>
    <w:qFormat/>
    <w:rsid w:val="00583039"/>
    <w:pPr>
      <w:jc w:val="right"/>
    </w:pPr>
    <w:rPr>
      <w:b/>
      <w:sz w:val="24"/>
      <w:lang w:val="en-US"/>
    </w:rPr>
  </w:style>
  <w:style w:type="paragraph" w:styleId="ad">
    <w:name w:val="Balloon Text"/>
    <w:basedOn w:val="a"/>
    <w:semiHidden/>
    <w:rsid w:val="009206FD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D520AD"/>
  </w:style>
  <w:style w:type="character" w:customStyle="1" w:styleId="a6">
    <w:name w:val="Основной текст с отступом Знак"/>
    <w:basedOn w:val="a0"/>
    <w:link w:val="a5"/>
    <w:rsid w:val="00DE65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hablon\&#1087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A1E84-E73F-47B6-B1B6-FB8C27FF8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37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28 ноября 2000 г</vt:lpstr>
    </vt:vector>
  </TitlesOfParts>
  <Company>kazna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 ноября 2000 г</dc:title>
  <dc:creator>Мария</dc:creator>
  <cp:lastModifiedBy>Fedotova_OA</cp:lastModifiedBy>
  <cp:revision>3</cp:revision>
  <cp:lastPrinted>2017-12-08T09:02:00Z</cp:lastPrinted>
  <dcterms:created xsi:type="dcterms:W3CDTF">2017-12-08T08:58:00Z</dcterms:created>
  <dcterms:modified xsi:type="dcterms:W3CDTF">2017-12-08T09:38:00Z</dcterms:modified>
</cp:coreProperties>
</file>