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669" w:rsidRPr="005F264F" w:rsidRDefault="00D75669" w:rsidP="00AC79D3">
      <w:pPr>
        <w:ind w:firstLine="709"/>
        <w:jc w:val="center"/>
        <w:rPr>
          <w:sz w:val="28"/>
          <w:szCs w:val="28"/>
        </w:rPr>
      </w:pPr>
    </w:p>
    <w:p w:rsidR="00AE673D" w:rsidRPr="005F264F" w:rsidRDefault="00AC79D3" w:rsidP="00AC79D3">
      <w:pPr>
        <w:ind w:firstLine="709"/>
        <w:jc w:val="both"/>
        <w:rPr>
          <w:sz w:val="28"/>
          <w:szCs w:val="28"/>
        </w:rPr>
      </w:pPr>
      <w:r w:rsidRPr="005F264F">
        <w:rPr>
          <w:sz w:val="28"/>
          <w:szCs w:val="28"/>
        </w:rPr>
        <w:t xml:space="preserve">Прокуратурой г. Москвы проведена проверка Управления Федерального казначейства по г. Москве (далее – Управление) в части исполнения требований законодательства </w:t>
      </w:r>
      <w:r w:rsidR="000B2B92">
        <w:rPr>
          <w:sz w:val="28"/>
          <w:szCs w:val="28"/>
        </w:rPr>
        <w:t>РФ</w:t>
      </w:r>
      <w:r w:rsidRPr="005F264F">
        <w:rPr>
          <w:sz w:val="28"/>
          <w:szCs w:val="28"/>
        </w:rPr>
        <w:t>.</w:t>
      </w:r>
      <w:r w:rsidR="00D75669" w:rsidRPr="005F264F">
        <w:rPr>
          <w:sz w:val="28"/>
          <w:szCs w:val="28"/>
        </w:rPr>
        <w:t xml:space="preserve"> </w:t>
      </w:r>
    </w:p>
    <w:p w:rsidR="00FB5AAA" w:rsidRDefault="00067672" w:rsidP="00AC79D3">
      <w:pPr>
        <w:ind w:firstLine="709"/>
        <w:jc w:val="both"/>
        <w:rPr>
          <w:sz w:val="28"/>
          <w:szCs w:val="26"/>
        </w:rPr>
      </w:pPr>
      <w:r>
        <w:rPr>
          <w:sz w:val="28"/>
          <w:szCs w:val="28"/>
        </w:rPr>
        <w:t>В целях усиления контроля за качеством работы с документами Управлением рассмотрены м</w:t>
      </w:r>
      <w:r w:rsidR="00FB5AAA">
        <w:rPr>
          <w:sz w:val="28"/>
          <w:szCs w:val="28"/>
        </w:rPr>
        <w:t>атериалы проверки</w:t>
      </w:r>
      <w:r w:rsidR="00C328A2">
        <w:rPr>
          <w:sz w:val="28"/>
          <w:szCs w:val="28"/>
        </w:rPr>
        <w:t>.</w:t>
      </w:r>
      <w:bookmarkStart w:id="0" w:name="_GoBack"/>
      <w:bookmarkEnd w:id="0"/>
    </w:p>
    <w:sectPr w:rsidR="00FB5AAA" w:rsidSect="00FB4210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E3C" w:rsidRDefault="001E5E3C">
      <w:r>
        <w:separator/>
      </w:r>
    </w:p>
  </w:endnote>
  <w:endnote w:type="continuationSeparator" w:id="0">
    <w:p w:rsidR="001E5E3C" w:rsidRDefault="001E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d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E5E3C" w:rsidRDefault="001E5E3C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d"/>
      <w:framePr w:wrap="around" w:vAnchor="text" w:hAnchor="margin" w:xAlign="right" w:y="1"/>
      <w:rPr>
        <w:rStyle w:val="ac"/>
      </w:rPr>
    </w:pPr>
  </w:p>
  <w:p w:rsidR="001E5E3C" w:rsidRDefault="001E5E3C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E3C" w:rsidRDefault="001E5E3C">
      <w:r>
        <w:separator/>
      </w:r>
    </w:p>
  </w:footnote>
  <w:footnote w:type="continuationSeparator" w:id="0">
    <w:p w:rsidR="001E5E3C" w:rsidRDefault="001E5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E5E3C" w:rsidRDefault="001E5E3C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62466">
      <w:rPr>
        <w:rStyle w:val="ac"/>
        <w:noProof/>
      </w:rPr>
      <w:t>2</w:t>
    </w:r>
    <w:r>
      <w:rPr>
        <w:rStyle w:val="ac"/>
      </w:rPr>
      <w:fldChar w:fldCharType="end"/>
    </w:r>
  </w:p>
  <w:p w:rsidR="001E5E3C" w:rsidRDefault="001E5E3C">
    <w:pPr>
      <w:pStyle w:val="aa"/>
      <w:framePr w:wrap="around" w:vAnchor="text" w:hAnchor="margin" w:xAlign="right" w:y="1"/>
      <w:rPr>
        <w:rStyle w:val="ac"/>
      </w:rPr>
    </w:pPr>
  </w:p>
  <w:p w:rsidR="001E5E3C" w:rsidRDefault="001E5E3C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56FC2"/>
    <w:multiLevelType w:val="hybridMultilevel"/>
    <w:tmpl w:val="96EA2574"/>
    <w:lvl w:ilvl="0" w:tplc="41523FB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5D064578">
      <w:start w:val="3"/>
      <w:numFmt w:val="bullet"/>
      <w:lvlText w:val="-"/>
      <w:lvlJc w:val="left"/>
      <w:pPr>
        <w:tabs>
          <w:tab w:val="num" w:pos="2674"/>
        </w:tabs>
        <w:ind w:left="2674" w:hanging="885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374B8A"/>
    <w:multiLevelType w:val="hybridMultilevel"/>
    <w:tmpl w:val="5AE6BE4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223189"/>
    <w:multiLevelType w:val="hybridMultilevel"/>
    <w:tmpl w:val="25627BC0"/>
    <w:lvl w:ilvl="0" w:tplc="961E6496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617701A"/>
    <w:multiLevelType w:val="hybridMultilevel"/>
    <w:tmpl w:val="4B4E4C3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946209F"/>
    <w:multiLevelType w:val="hybridMultilevel"/>
    <w:tmpl w:val="58C00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C2C6CC4"/>
    <w:multiLevelType w:val="hybridMultilevel"/>
    <w:tmpl w:val="256CF0E0"/>
    <w:lvl w:ilvl="0" w:tplc="FADC81CE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6" w15:restartNumberingAfterBreak="0">
    <w:nsid w:val="546A205C"/>
    <w:multiLevelType w:val="singleLevel"/>
    <w:tmpl w:val="57E66E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445A1A"/>
    <w:multiLevelType w:val="hybridMultilevel"/>
    <w:tmpl w:val="E234A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39342E8"/>
    <w:multiLevelType w:val="singleLevel"/>
    <w:tmpl w:val="24B6D60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9" w15:restartNumberingAfterBreak="0">
    <w:nsid w:val="663B2557"/>
    <w:multiLevelType w:val="hybridMultilevel"/>
    <w:tmpl w:val="08366FBA"/>
    <w:lvl w:ilvl="0" w:tplc="62DADA5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B3D5F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6E3417AC"/>
    <w:multiLevelType w:val="hybridMultilevel"/>
    <w:tmpl w:val="1308956A"/>
    <w:lvl w:ilvl="0" w:tplc="A834813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27746"/>
    <w:multiLevelType w:val="hybridMultilevel"/>
    <w:tmpl w:val="4F445C68"/>
    <w:lvl w:ilvl="0" w:tplc="4004549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3" w15:restartNumberingAfterBreak="0">
    <w:nsid w:val="7A9913FD"/>
    <w:multiLevelType w:val="hybridMultilevel"/>
    <w:tmpl w:val="FCA846FA"/>
    <w:lvl w:ilvl="0" w:tplc="DB388F5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8362B"/>
    <w:multiLevelType w:val="singleLevel"/>
    <w:tmpl w:val="9E4C5974"/>
    <w:lvl w:ilvl="0">
      <w:numFmt w:val="bullet"/>
      <w:lvlText w:val="-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6"/>
  </w:num>
  <w:num w:numId="5">
    <w:abstractNumId w:val="2"/>
  </w:num>
  <w:num w:numId="6">
    <w:abstractNumId w:val="4"/>
  </w:num>
  <w:num w:numId="7">
    <w:abstractNumId w:val="12"/>
  </w:num>
  <w:num w:numId="8">
    <w:abstractNumId w:val="7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9"/>
  </w:num>
  <w:num w:numId="13">
    <w:abstractNumId w:val="5"/>
  </w:num>
  <w:num w:numId="14">
    <w:abstractNumId w:val="11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88"/>
    <w:rsid w:val="00000F05"/>
    <w:rsid w:val="0000284A"/>
    <w:rsid w:val="00002C90"/>
    <w:rsid w:val="000035C4"/>
    <w:rsid w:val="00003BCD"/>
    <w:rsid w:val="00005DBF"/>
    <w:rsid w:val="00010EAF"/>
    <w:rsid w:val="00011784"/>
    <w:rsid w:val="000130F0"/>
    <w:rsid w:val="0001362D"/>
    <w:rsid w:val="00021412"/>
    <w:rsid w:val="00021E3D"/>
    <w:rsid w:val="000223FD"/>
    <w:rsid w:val="00023542"/>
    <w:rsid w:val="0002473E"/>
    <w:rsid w:val="00025506"/>
    <w:rsid w:val="00026D94"/>
    <w:rsid w:val="0003090A"/>
    <w:rsid w:val="00034950"/>
    <w:rsid w:val="000349FD"/>
    <w:rsid w:val="00034C05"/>
    <w:rsid w:val="00036B23"/>
    <w:rsid w:val="00037B26"/>
    <w:rsid w:val="00041F28"/>
    <w:rsid w:val="000430E8"/>
    <w:rsid w:val="00044FD4"/>
    <w:rsid w:val="0004565D"/>
    <w:rsid w:val="000464CE"/>
    <w:rsid w:val="00046B99"/>
    <w:rsid w:val="00047E0D"/>
    <w:rsid w:val="00051552"/>
    <w:rsid w:val="00051D28"/>
    <w:rsid w:val="00053C28"/>
    <w:rsid w:val="00054F38"/>
    <w:rsid w:val="0005685A"/>
    <w:rsid w:val="00060675"/>
    <w:rsid w:val="0006278A"/>
    <w:rsid w:val="00066DAC"/>
    <w:rsid w:val="00067405"/>
    <w:rsid w:val="00067672"/>
    <w:rsid w:val="000714F5"/>
    <w:rsid w:val="000746AA"/>
    <w:rsid w:val="0007509A"/>
    <w:rsid w:val="00076629"/>
    <w:rsid w:val="00076A29"/>
    <w:rsid w:val="00076AB1"/>
    <w:rsid w:val="000774D2"/>
    <w:rsid w:val="000824C6"/>
    <w:rsid w:val="000826DF"/>
    <w:rsid w:val="00082D44"/>
    <w:rsid w:val="0008449B"/>
    <w:rsid w:val="000855F9"/>
    <w:rsid w:val="00086020"/>
    <w:rsid w:val="0008626A"/>
    <w:rsid w:val="00086D1C"/>
    <w:rsid w:val="0009003F"/>
    <w:rsid w:val="00095F5A"/>
    <w:rsid w:val="00097E3E"/>
    <w:rsid w:val="000A003D"/>
    <w:rsid w:val="000A0CB1"/>
    <w:rsid w:val="000A121B"/>
    <w:rsid w:val="000A2511"/>
    <w:rsid w:val="000A50A5"/>
    <w:rsid w:val="000A52A9"/>
    <w:rsid w:val="000A55BF"/>
    <w:rsid w:val="000B07A4"/>
    <w:rsid w:val="000B1201"/>
    <w:rsid w:val="000B28BC"/>
    <w:rsid w:val="000B2B92"/>
    <w:rsid w:val="000B3ACF"/>
    <w:rsid w:val="000B3D70"/>
    <w:rsid w:val="000B43BA"/>
    <w:rsid w:val="000B4AFC"/>
    <w:rsid w:val="000B5508"/>
    <w:rsid w:val="000C11EB"/>
    <w:rsid w:val="000C2AD4"/>
    <w:rsid w:val="000C353D"/>
    <w:rsid w:val="000C52D7"/>
    <w:rsid w:val="000C52E5"/>
    <w:rsid w:val="000C5675"/>
    <w:rsid w:val="000D05C5"/>
    <w:rsid w:val="000D11DC"/>
    <w:rsid w:val="000D463A"/>
    <w:rsid w:val="000E40CA"/>
    <w:rsid w:val="000E659D"/>
    <w:rsid w:val="000E73BD"/>
    <w:rsid w:val="000F1068"/>
    <w:rsid w:val="000F12C7"/>
    <w:rsid w:val="000F6CA8"/>
    <w:rsid w:val="000F74D2"/>
    <w:rsid w:val="00100616"/>
    <w:rsid w:val="00102647"/>
    <w:rsid w:val="00111DE5"/>
    <w:rsid w:val="0011346F"/>
    <w:rsid w:val="001137E6"/>
    <w:rsid w:val="00113A4F"/>
    <w:rsid w:val="00113AF3"/>
    <w:rsid w:val="00113D40"/>
    <w:rsid w:val="001150E4"/>
    <w:rsid w:val="00115A9A"/>
    <w:rsid w:val="00117F38"/>
    <w:rsid w:val="001218E6"/>
    <w:rsid w:val="00122091"/>
    <w:rsid w:val="00123B04"/>
    <w:rsid w:val="00126641"/>
    <w:rsid w:val="00130C7E"/>
    <w:rsid w:val="001314A6"/>
    <w:rsid w:val="001340B4"/>
    <w:rsid w:val="001377FB"/>
    <w:rsid w:val="001434F5"/>
    <w:rsid w:val="00145468"/>
    <w:rsid w:val="001503DD"/>
    <w:rsid w:val="00151450"/>
    <w:rsid w:val="00151662"/>
    <w:rsid w:val="00152C7E"/>
    <w:rsid w:val="0015442B"/>
    <w:rsid w:val="001554C1"/>
    <w:rsid w:val="00156DA9"/>
    <w:rsid w:val="00160526"/>
    <w:rsid w:val="00161C60"/>
    <w:rsid w:val="00162175"/>
    <w:rsid w:val="00163B4A"/>
    <w:rsid w:val="00164932"/>
    <w:rsid w:val="001705C3"/>
    <w:rsid w:val="0017171A"/>
    <w:rsid w:val="00175434"/>
    <w:rsid w:val="0017723B"/>
    <w:rsid w:val="00182CD3"/>
    <w:rsid w:val="001836D7"/>
    <w:rsid w:val="00187C11"/>
    <w:rsid w:val="0019092E"/>
    <w:rsid w:val="0019385B"/>
    <w:rsid w:val="00193AC2"/>
    <w:rsid w:val="001941BB"/>
    <w:rsid w:val="00194CFA"/>
    <w:rsid w:val="0019540D"/>
    <w:rsid w:val="001967AE"/>
    <w:rsid w:val="00196960"/>
    <w:rsid w:val="001A16E1"/>
    <w:rsid w:val="001A20DA"/>
    <w:rsid w:val="001A24DA"/>
    <w:rsid w:val="001A2547"/>
    <w:rsid w:val="001A4B66"/>
    <w:rsid w:val="001A5119"/>
    <w:rsid w:val="001B0EE4"/>
    <w:rsid w:val="001B2C06"/>
    <w:rsid w:val="001B3EC2"/>
    <w:rsid w:val="001B4216"/>
    <w:rsid w:val="001C021C"/>
    <w:rsid w:val="001C02D6"/>
    <w:rsid w:val="001C07D8"/>
    <w:rsid w:val="001C0E6B"/>
    <w:rsid w:val="001C1016"/>
    <w:rsid w:val="001C1B7C"/>
    <w:rsid w:val="001C2D65"/>
    <w:rsid w:val="001C5A8D"/>
    <w:rsid w:val="001D1A12"/>
    <w:rsid w:val="001D4241"/>
    <w:rsid w:val="001D49FF"/>
    <w:rsid w:val="001D4E63"/>
    <w:rsid w:val="001D63E0"/>
    <w:rsid w:val="001E11FB"/>
    <w:rsid w:val="001E38DC"/>
    <w:rsid w:val="001E44C8"/>
    <w:rsid w:val="001E51AD"/>
    <w:rsid w:val="001E5E3C"/>
    <w:rsid w:val="001F0FE1"/>
    <w:rsid w:val="001F56AF"/>
    <w:rsid w:val="00200AC4"/>
    <w:rsid w:val="00202422"/>
    <w:rsid w:val="00205307"/>
    <w:rsid w:val="00207086"/>
    <w:rsid w:val="002107CB"/>
    <w:rsid w:val="00210A40"/>
    <w:rsid w:val="002110A4"/>
    <w:rsid w:val="00211395"/>
    <w:rsid w:val="0021257E"/>
    <w:rsid w:val="002127AB"/>
    <w:rsid w:val="00213F13"/>
    <w:rsid w:val="00217103"/>
    <w:rsid w:val="00221920"/>
    <w:rsid w:val="00224992"/>
    <w:rsid w:val="0022509D"/>
    <w:rsid w:val="00226080"/>
    <w:rsid w:val="00227D87"/>
    <w:rsid w:val="00230DAB"/>
    <w:rsid w:val="002315AC"/>
    <w:rsid w:val="002317D8"/>
    <w:rsid w:val="00243110"/>
    <w:rsid w:val="002437AA"/>
    <w:rsid w:val="00243857"/>
    <w:rsid w:val="00243EA4"/>
    <w:rsid w:val="00244400"/>
    <w:rsid w:val="00244426"/>
    <w:rsid w:val="00245758"/>
    <w:rsid w:val="002513FC"/>
    <w:rsid w:val="0025176E"/>
    <w:rsid w:val="00252D80"/>
    <w:rsid w:val="00257F7C"/>
    <w:rsid w:val="002618F0"/>
    <w:rsid w:val="002626CD"/>
    <w:rsid w:val="00262D96"/>
    <w:rsid w:val="00263845"/>
    <w:rsid w:val="00266F4E"/>
    <w:rsid w:val="00270675"/>
    <w:rsid w:val="00273D86"/>
    <w:rsid w:val="00274853"/>
    <w:rsid w:val="00274A45"/>
    <w:rsid w:val="00274A62"/>
    <w:rsid w:val="00282505"/>
    <w:rsid w:val="00282564"/>
    <w:rsid w:val="0028529D"/>
    <w:rsid w:val="00285923"/>
    <w:rsid w:val="002866B6"/>
    <w:rsid w:val="00287808"/>
    <w:rsid w:val="00287DC6"/>
    <w:rsid w:val="00292633"/>
    <w:rsid w:val="00293591"/>
    <w:rsid w:val="00294235"/>
    <w:rsid w:val="002942ED"/>
    <w:rsid w:val="00295DC5"/>
    <w:rsid w:val="002A392C"/>
    <w:rsid w:val="002A3BE3"/>
    <w:rsid w:val="002A5DE3"/>
    <w:rsid w:val="002A7DA2"/>
    <w:rsid w:val="002B09C2"/>
    <w:rsid w:val="002B19CB"/>
    <w:rsid w:val="002B5CC7"/>
    <w:rsid w:val="002B6630"/>
    <w:rsid w:val="002B745C"/>
    <w:rsid w:val="002B77F9"/>
    <w:rsid w:val="002C1E63"/>
    <w:rsid w:val="002C305B"/>
    <w:rsid w:val="002C4A1F"/>
    <w:rsid w:val="002C683E"/>
    <w:rsid w:val="002C6948"/>
    <w:rsid w:val="002C7B47"/>
    <w:rsid w:val="002C7D51"/>
    <w:rsid w:val="002C7E8B"/>
    <w:rsid w:val="002D1A47"/>
    <w:rsid w:val="002D1EA7"/>
    <w:rsid w:val="002D1FDF"/>
    <w:rsid w:val="002D6DBC"/>
    <w:rsid w:val="002E03B4"/>
    <w:rsid w:val="002E0553"/>
    <w:rsid w:val="002E0E71"/>
    <w:rsid w:val="002E2CEB"/>
    <w:rsid w:val="002E393A"/>
    <w:rsid w:val="002E3D11"/>
    <w:rsid w:val="002E4780"/>
    <w:rsid w:val="002E4A30"/>
    <w:rsid w:val="002F091A"/>
    <w:rsid w:val="002F1754"/>
    <w:rsid w:val="002F28DA"/>
    <w:rsid w:val="002F5A67"/>
    <w:rsid w:val="003063E2"/>
    <w:rsid w:val="0030774F"/>
    <w:rsid w:val="003077C0"/>
    <w:rsid w:val="003102C7"/>
    <w:rsid w:val="00311DBC"/>
    <w:rsid w:val="00312E86"/>
    <w:rsid w:val="0031351E"/>
    <w:rsid w:val="00314180"/>
    <w:rsid w:val="0031703A"/>
    <w:rsid w:val="00317999"/>
    <w:rsid w:val="00321400"/>
    <w:rsid w:val="003261AE"/>
    <w:rsid w:val="00333DC0"/>
    <w:rsid w:val="0033735D"/>
    <w:rsid w:val="00342A70"/>
    <w:rsid w:val="00342BC7"/>
    <w:rsid w:val="00342F91"/>
    <w:rsid w:val="00344E9E"/>
    <w:rsid w:val="003476BE"/>
    <w:rsid w:val="003504FA"/>
    <w:rsid w:val="00354A34"/>
    <w:rsid w:val="00361392"/>
    <w:rsid w:val="00361525"/>
    <w:rsid w:val="00361A2B"/>
    <w:rsid w:val="00362267"/>
    <w:rsid w:val="0036451A"/>
    <w:rsid w:val="0036557D"/>
    <w:rsid w:val="00366A2D"/>
    <w:rsid w:val="00366AA7"/>
    <w:rsid w:val="00373D13"/>
    <w:rsid w:val="003765E3"/>
    <w:rsid w:val="00376A74"/>
    <w:rsid w:val="0038022A"/>
    <w:rsid w:val="003802E9"/>
    <w:rsid w:val="003826A0"/>
    <w:rsid w:val="003837D7"/>
    <w:rsid w:val="00385374"/>
    <w:rsid w:val="00387420"/>
    <w:rsid w:val="00390D76"/>
    <w:rsid w:val="003912B5"/>
    <w:rsid w:val="00392B98"/>
    <w:rsid w:val="00394E08"/>
    <w:rsid w:val="00395634"/>
    <w:rsid w:val="0039616E"/>
    <w:rsid w:val="003A0A51"/>
    <w:rsid w:val="003A35CE"/>
    <w:rsid w:val="003A3DC1"/>
    <w:rsid w:val="003A609B"/>
    <w:rsid w:val="003B3090"/>
    <w:rsid w:val="003B33CA"/>
    <w:rsid w:val="003B462F"/>
    <w:rsid w:val="003B6C81"/>
    <w:rsid w:val="003C00ED"/>
    <w:rsid w:val="003C0D40"/>
    <w:rsid w:val="003C15BB"/>
    <w:rsid w:val="003C43AA"/>
    <w:rsid w:val="003C4B95"/>
    <w:rsid w:val="003D1AFB"/>
    <w:rsid w:val="003D2463"/>
    <w:rsid w:val="003D3EC9"/>
    <w:rsid w:val="003D4CD5"/>
    <w:rsid w:val="003D4EA3"/>
    <w:rsid w:val="003E0B8F"/>
    <w:rsid w:val="003E156D"/>
    <w:rsid w:val="003E1E83"/>
    <w:rsid w:val="003E3254"/>
    <w:rsid w:val="003E3DA9"/>
    <w:rsid w:val="003E4A35"/>
    <w:rsid w:val="003E6898"/>
    <w:rsid w:val="003F0A07"/>
    <w:rsid w:val="003F2716"/>
    <w:rsid w:val="003F5EB2"/>
    <w:rsid w:val="003F7232"/>
    <w:rsid w:val="003F76D9"/>
    <w:rsid w:val="0040099E"/>
    <w:rsid w:val="00403EE9"/>
    <w:rsid w:val="004070A1"/>
    <w:rsid w:val="00407988"/>
    <w:rsid w:val="00411CD1"/>
    <w:rsid w:val="0041293A"/>
    <w:rsid w:val="00416271"/>
    <w:rsid w:val="00421A80"/>
    <w:rsid w:val="0042220F"/>
    <w:rsid w:val="00422652"/>
    <w:rsid w:val="00425376"/>
    <w:rsid w:val="00425ADF"/>
    <w:rsid w:val="00426132"/>
    <w:rsid w:val="00426E54"/>
    <w:rsid w:val="00427B23"/>
    <w:rsid w:val="00430DF8"/>
    <w:rsid w:val="00431F5A"/>
    <w:rsid w:val="00433FB4"/>
    <w:rsid w:val="004344EE"/>
    <w:rsid w:val="0043496B"/>
    <w:rsid w:val="00436CAC"/>
    <w:rsid w:val="00437050"/>
    <w:rsid w:val="00437BC9"/>
    <w:rsid w:val="00441911"/>
    <w:rsid w:val="00442FE6"/>
    <w:rsid w:val="00443781"/>
    <w:rsid w:val="00443E3D"/>
    <w:rsid w:val="0044625A"/>
    <w:rsid w:val="00447286"/>
    <w:rsid w:val="0045084E"/>
    <w:rsid w:val="00450F6E"/>
    <w:rsid w:val="004519FA"/>
    <w:rsid w:val="00451CD3"/>
    <w:rsid w:val="00455100"/>
    <w:rsid w:val="004618E2"/>
    <w:rsid w:val="00461C02"/>
    <w:rsid w:val="00462E6D"/>
    <w:rsid w:val="00463B62"/>
    <w:rsid w:val="00463BE9"/>
    <w:rsid w:val="004647C6"/>
    <w:rsid w:val="0046627C"/>
    <w:rsid w:val="00470CED"/>
    <w:rsid w:val="00471CCA"/>
    <w:rsid w:val="00472EBB"/>
    <w:rsid w:val="00474924"/>
    <w:rsid w:val="00474BB2"/>
    <w:rsid w:val="00475E70"/>
    <w:rsid w:val="00477762"/>
    <w:rsid w:val="0048310C"/>
    <w:rsid w:val="0048330B"/>
    <w:rsid w:val="004847C7"/>
    <w:rsid w:val="00484EE2"/>
    <w:rsid w:val="00486237"/>
    <w:rsid w:val="00486BA4"/>
    <w:rsid w:val="00486FD2"/>
    <w:rsid w:val="00490EBA"/>
    <w:rsid w:val="004913EE"/>
    <w:rsid w:val="00491C5B"/>
    <w:rsid w:val="00494640"/>
    <w:rsid w:val="00496E89"/>
    <w:rsid w:val="004A1B34"/>
    <w:rsid w:val="004A6640"/>
    <w:rsid w:val="004A67A7"/>
    <w:rsid w:val="004B21A4"/>
    <w:rsid w:val="004B23F7"/>
    <w:rsid w:val="004B482D"/>
    <w:rsid w:val="004B4F14"/>
    <w:rsid w:val="004B5A9E"/>
    <w:rsid w:val="004B5EAD"/>
    <w:rsid w:val="004B686C"/>
    <w:rsid w:val="004B6CFA"/>
    <w:rsid w:val="004B7C39"/>
    <w:rsid w:val="004B7F73"/>
    <w:rsid w:val="004C2D3E"/>
    <w:rsid w:val="004C4518"/>
    <w:rsid w:val="004C503C"/>
    <w:rsid w:val="004C67BF"/>
    <w:rsid w:val="004C6C97"/>
    <w:rsid w:val="004C6E38"/>
    <w:rsid w:val="004C7338"/>
    <w:rsid w:val="004C7C19"/>
    <w:rsid w:val="004D015F"/>
    <w:rsid w:val="004D0ECA"/>
    <w:rsid w:val="004D1615"/>
    <w:rsid w:val="004D2ACC"/>
    <w:rsid w:val="004D3BB1"/>
    <w:rsid w:val="004D6538"/>
    <w:rsid w:val="004E4D39"/>
    <w:rsid w:val="004E6FA9"/>
    <w:rsid w:val="004F027D"/>
    <w:rsid w:val="004F08E1"/>
    <w:rsid w:val="004F5618"/>
    <w:rsid w:val="004F5B2A"/>
    <w:rsid w:val="004F5B3D"/>
    <w:rsid w:val="004F5BF1"/>
    <w:rsid w:val="004F5E12"/>
    <w:rsid w:val="004F7A41"/>
    <w:rsid w:val="00502104"/>
    <w:rsid w:val="00502D51"/>
    <w:rsid w:val="00503219"/>
    <w:rsid w:val="00504CBA"/>
    <w:rsid w:val="00507440"/>
    <w:rsid w:val="005107CF"/>
    <w:rsid w:val="00510F58"/>
    <w:rsid w:val="00511AF4"/>
    <w:rsid w:val="00514C7A"/>
    <w:rsid w:val="00514E02"/>
    <w:rsid w:val="00515DC2"/>
    <w:rsid w:val="00517C4B"/>
    <w:rsid w:val="0052192D"/>
    <w:rsid w:val="005224CA"/>
    <w:rsid w:val="00525E63"/>
    <w:rsid w:val="00530F82"/>
    <w:rsid w:val="00532D4E"/>
    <w:rsid w:val="00532E3C"/>
    <w:rsid w:val="00537DAE"/>
    <w:rsid w:val="00541C06"/>
    <w:rsid w:val="00541FF6"/>
    <w:rsid w:val="0054261B"/>
    <w:rsid w:val="005427BD"/>
    <w:rsid w:val="0054282A"/>
    <w:rsid w:val="005443B1"/>
    <w:rsid w:val="00545301"/>
    <w:rsid w:val="00545A9B"/>
    <w:rsid w:val="0055002B"/>
    <w:rsid w:val="0055105A"/>
    <w:rsid w:val="00555ADA"/>
    <w:rsid w:val="00555EDA"/>
    <w:rsid w:val="005568DD"/>
    <w:rsid w:val="00560D07"/>
    <w:rsid w:val="0056173E"/>
    <w:rsid w:val="005620EB"/>
    <w:rsid w:val="00563D0A"/>
    <w:rsid w:val="005654EE"/>
    <w:rsid w:val="00565E60"/>
    <w:rsid w:val="0057036D"/>
    <w:rsid w:val="005703F6"/>
    <w:rsid w:val="00573434"/>
    <w:rsid w:val="00574A90"/>
    <w:rsid w:val="005773D2"/>
    <w:rsid w:val="00577749"/>
    <w:rsid w:val="00577B6B"/>
    <w:rsid w:val="005827C6"/>
    <w:rsid w:val="00586057"/>
    <w:rsid w:val="00590BD7"/>
    <w:rsid w:val="00594043"/>
    <w:rsid w:val="00597C79"/>
    <w:rsid w:val="005A1AB3"/>
    <w:rsid w:val="005A413A"/>
    <w:rsid w:val="005A48CD"/>
    <w:rsid w:val="005A66E0"/>
    <w:rsid w:val="005A6E45"/>
    <w:rsid w:val="005A7386"/>
    <w:rsid w:val="005A73AF"/>
    <w:rsid w:val="005A78B6"/>
    <w:rsid w:val="005B1C6A"/>
    <w:rsid w:val="005B741D"/>
    <w:rsid w:val="005C01EF"/>
    <w:rsid w:val="005C055B"/>
    <w:rsid w:val="005C2247"/>
    <w:rsid w:val="005C2A6A"/>
    <w:rsid w:val="005C6B79"/>
    <w:rsid w:val="005C7448"/>
    <w:rsid w:val="005C7D1D"/>
    <w:rsid w:val="005D03C6"/>
    <w:rsid w:val="005D1430"/>
    <w:rsid w:val="005D214A"/>
    <w:rsid w:val="005D5AAC"/>
    <w:rsid w:val="005D5C58"/>
    <w:rsid w:val="005E17D0"/>
    <w:rsid w:val="005E4A6A"/>
    <w:rsid w:val="005E4E2B"/>
    <w:rsid w:val="005E64EE"/>
    <w:rsid w:val="005F264F"/>
    <w:rsid w:val="005F4DB3"/>
    <w:rsid w:val="005F72E0"/>
    <w:rsid w:val="005F7CB3"/>
    <w:rsid w:val="00600E35"/>
    <w:rsid w:val="006054C0"/>
    <w:rsid w:val="00607A78"/>
    <w:rsid w:val="00607C26"/>
    <w:rsid w:val="00610AF2"/>
    <w:rsid w:val="006128E0"/>
    <w:rsid w:val="006136AA"/>
    <w:rsid w:val="00614D9A"/>
    <w:rsid w:val="0061523B"/>
    <w:rsid w:val="006214D2"/>
    <w:rsid w:val="00622BDA"/>
    <w:rsid w:val="00623346"/>
    <w:rsid w:val="006241C9"/>
    <w:rsid w:val="00624795"/>
    <w:rsid w:val="00624E8E"/>
    <w:rsid w:val="00625DF8"/>
    <w:rsid w:val="00626F09"/>
    <w:rsid w:val="00630996"/>
    <w:rsid w:val="00633232"/>
    <w:rsid w:val="00635028"/>
    <w:rsid w:val="0063607F"/>
    <w:rsid w:val="006407C7"/>
    <w:rsid w:val="006410A1"/>
    <w:rsid w:val="00641432"/>
    <w:rsid w:val="006513C4"/>
    <w:rsid w:val="006513C5"/>
    <w:rsid w:val="00651541"/>
    <w:rsid w:val="0065444F"/>
    <w:rsid w:val="00654870"/>
    <w:rsid w:val="006556A1"/>
    <w:rsid w:val="00655909"/>
    <w:rsid w:val="006615F9"/>
    <w:rsid w:val="0066295E"/>
    <w:rsid w:val="00662C55"/>
    <w:rsid w:val="00662D6B"/>
    <w:rsid w:val="00666C62"/>
    <w:rsid w:val="00670BF4"/>
    <w:rsid w:val="0067132C"/>
    <w:rsid w:val="006729E1"/>
    <w:rsid w:val="0067388C"/>
    <w:rsid w:val="00674BB5"/>
    <w:rsid w:val="006756E9"/>
    <w:rsid w:val="00676521"/>
    <w:rsid w:val="00682AF3"/>
    <w:rsid w:val="00683760"/>
    <w:rsid w:val="00693FF2"/>
    <w:rsid w:val="00694F76"/>
    <w:rsid w:val="00695AA5"/>
    <w:rsid w:val="006A22D1"/>
    <w:rsid w:val="006A22F0"/>
    <w:rsid w:val="006A3AF5"/>
    <w:rsid w:val="006A43E5"/>
    <w:rsid w:val="006A4C5C"/>
    <w:rsid w:val="006A7181"/>
    <w:rsid w:val="006A7689"/>
    <w:rsid w:val="006B2059"/>
    <w:rsid w:val="006B254C"/>
    <w:rsid w:val="006B2DBF"/>
    <w:rsid w:val="006B44EE"/>
    <w:rsid w:val="006B4D14"/>
    <w:rsid w:val="006B7DFD"/>
    <w:rsid w:val="006C02E8"/>
    <w:rsid w:val="006C0A4D"/>
    <w:rsid w:val="006C1E1E"/>
    <w:rsid w:val="006C2C5C"/>
    <w:rsid w:val="006C3E66"/>
    <w:rsid w:val="006C4530"/>
    <w:rsid w:val="006C5F0F"/>
    <w:rsid w:val="006C6A5D"/>
    <w:rsid w:val="006C73C3"/>
    <w:rsid w:val="006D0FA4"/>
    <w:rsid w:val="006D214F"/>
    <w:rsid w:val="006D36E5"/>
    <w:rsid w:val="006D430C"/>
    <w:rsid w:val="006E0C88"/>
    <w:rsid w:val="006E0EC4"/>
    <w:rsid w:val="006E3860"/>
    <w:rsid w:val="006F05BE"/>
    <w:rsid w:val="006F3677"/>
    <w:rsid w:val="006F375B"/>
    <w:rsid w:val="006F62B4"/>
    <w:rsid w:val="006F63A9"/>
    <w:rsid w:val="00700A4F"/>
    <w:rsid w:val="00700D7C"/>
    <w:rsid w:val="00701038"/>
    <w:rsid w:val="00705381"/>
    <w:rsid w:val="0070540D"/>
    <w:rsid w:val="00705F5D"/>
    <w:rsid w:val="00706712"/>
    <w:rsid w:val="00707858"/>
    <w:rsid w:val="007100DC"/>
    <w:rsid w:val="00712CA1"/>
    <w:rsid w:val="0071508C"/>
    <w:rsid w:val="007161D4"/>
    <w:rsid w:val="0071628E"/>
    <w:rsid w:val="00716B2D"/>
    <w:rsid w:val="00716C69"/>
    <w:rsid w:val="007175E1"/>
    <w:rsid w:val="007176BA"/>
    <w:rsid w:val="00722046"/>
    <w:rsid w:val="0072230D"/>
    <w:rsid w:val="007261CC"/>
    <w:rsid w:val="00727A45"/>
    <w:rsid w:val="00730979"/>
    <w:rsid w:val="00730DDA"/>
    <w:rsid w:val="0073283C"/>
    <w:rsid w:val="00735F7F"/>
    <w:rsid w:val="0073640C"/>
    <w:rsid w:val="00740351"/>
    <w:rsid w:val="00740C84"/>
    <w:rsid w:val="007428E7"/>
    <w:rsid w:val="007439DE"/>
    <w:rsid w:val="007443EB"/>
    <w:rsid w:val="00744460"/>
    <w:rsid w:val="007506D4"/>
    <w:rsid w:val="00751917"/>
    <w:rsid w:val="00752451"/>
    <w:rsid w:val="00753717"/>
    <w:rsid w:val="0075403D"/>
    <w:rsid w:val="00754E3B"/>
    <w:rsid w:val="007556A6"/>
    <w:rsid w:val="007561F5"/>
    <w:rsid w:val="007577E8"/>
    <w:rsid w:val="00761951"/>
    <w:rsid w:val="0076313F"/>
    <w:rsid w:val="0076565D"/>
    <w:rsid w:val="00770B58"/>
    <w:rsid w:val="00771B2E"/>
    <w:rsid w:val="0077286F"/>
    <w:rsid w:val="00773E81"/>
    <w:rsid w:val="007753E6"/>
    <w:rsid w:val="00776DBA"/>
    <w:rsid w:val="00780ABE"/>
    <w:rsid w:val="00781630"/>
    <w:rsid w:val="007816D3"/>
    <w:rsid w:val="00783E8F"/>
    <w:rsid w:val="00784F6D"/>
    <w:rsid w:val="00785307"/>
    <w:rsid w:val="00786754"/>
    <w:rsid w:val="00790EB4"/>
    <w:rsid w:val="0079265E"/>
    <w:rsid w:val="00792ABE"/>
    <w:rsid w:val="0079433F"/>
    <w:rsid w:val="00795A3D"/>
    <w:rsid w:val="0079706C"/>
    <w:rsid w:val="007971F3"/>
    <w:rsid w:val="00797E22"/>
    <w:rsid w:val="007A2013"/>
    <w:rsid w:val="007A3368"/>
    <w:rsid w:val="007A4B33"/>
    <w:rsid w:val="007A75B4"/>
    <w:rsid w:val="007B327D"/>
    <w:rsid w:val="007B7A2F"/>
    <w:rsid w:val="007C158A"/>
    <w:rsid w:val="007C1D58"/>
    <w:rsid w:val="007C3040"/>
    <w:rsid w:val="007D2328"/>
    <w:rsid w:val="007D3D0F"/>
    <w:rsid w:val="007E14AA"/>
    <w:rsid w:val="007E26CC"/>
    <w:rsid w:val="007E3A66"/>
    <w:rsid w:val="007E4B6C"/>
    <w:rsid w:val="007E7420"/>
    <w:rsid w:val="007F1B80"/>
    <w:rsid w:val="007F5B0F"/>
    <w:rsid w:val="007F5CFB"/>
    <w:rsid w:val="007F79CC"/>
    <w:rsid w:val="008043D9"/>
    <w:rsid w:val="008045EE"/>
    <w:rsid w:val="00807F07"/>
    <w:rsid w:val="008111DE"/>
    <w:rsid w:val="00811570"/>
    <w:rsid w:val="00813A5D"/>
    <w:rsid w:val="00814374"/>
    <w:rsid w:val="00814AD1"/>
    <w:rsid w:val="00815292"/>
    <w:rsid w:val="00815E85"/>
    <w:rsid w:val="00816459"/>
    <w:rsid w:val="00817F8F"/>
    <w:rsid w:val="00821016"/>
    <w:rsid w:val="00821AEE"/>
    <w:rsid w:val="008232C5"/>
    <w:rsid w:val="00823A1C"/>
    <w:rsid w:val="00823FFF"/>
    <w:rsid w:val="00825A65"/>
    <w:rsid w:val="00825BE4"/>
    <w:rsid w:val="00827CBB"/>
    <w:rsid w:val="00830F4F"/>
    <w:rsid w:val="00833796"/>
    <w:rsid w:val="00834942"/>
    <w:rsid w:val="00837636"/>
    <w:rsid w:val="008412A8"/>
    <w:rsid w:val="008441B5"/>
    <w:rsid w:val="00846C3B"/>
    <w:rsid w:val="00847425"/>
    <w:rsid w:val="00851B64"/>
    <w:rsid w:val="008558C5"/>
    <w:rsid w:val="0086082A"/>
    <w:rsid w:val="00862466"/>
    <w:rsid w:val="00862FD6"/>
    <w:rsid w:val="0086302C"/>
    <w:rsid w:val="00866F4E"/>
    <w:rsid w:val="008676BF"/>
    <w:rsid w:val="00867881"/>
    <w:rsid w:val="00870080"/>
    <w:rsid w:val="008717BB"/>
    <w:rsid w:val="00871B95"/>
    <w:rsid w:val="00872BB2"/>
    <w:rsid w:val="00873BA2"/>
    <w:rsid w:val="00874922"/>
    <w:rsid w:val="00877777"/>
    <w:rsid w:val="00877FAC"/>
    <w:rsid w:val="00881EAB"/>
    <w:rsid w:val="008905ED"/>
    <w:rsid w:val="00891448"/>
    <w:rsid w:val="0089569A"/>
    <w:rsid w:val="00897E41"/>
    <w:rsid w:val="00897F2F"/>
    <w:rsid w:val="008A0AC6"/>
    <w:rsid w:val="008A1403"/>
    <w:rsid w:val="008A20AF"/>
    <w:rsid w:val="008A22DD"/>
    <w:rsid w:val="008A23E4"/>
    <w:rsid w:val="008A3622"/>
    <w:rsid w:val="008A3960"/>
    <w:rsid w:val="008A5192"/>
    <w:rsid w:val="008A60C6"/>
    <w:rsid w:val="008B7970"/>
    <w:rsid w:val="008C23D8"/>
    <w:rsid w:val="008C30D7"/>
    <w:rsid w:val="008C5347"/>
    <w:rsid w:val="008C566E"/>
    <w:rsid w:val="008C6227"/>
    <w:rsid w:val="008C66AA"/>
    <w:rsid w:val="008D576D"/>
    <w:rsid w:val="008D6C0F"/>
    <w:rsid w:val="008E3A6B"/>
    <w:rsid w:val="008E5B8E"/>
    <w:rsid w:val="008E6970"/>
    <w:rsid w:val="008E7961"/>
    <w:rsid w:val="008F0A4B"/>
    <w:rsid w:val="008F13B4"/>
    <w:rsid w:val="008F2599"/>
    <w:rsid w:val="008F2F87"/>
    <w:rsid w:val="008F361B"/>
    <w:rsid w:val="008F73A3"/>
    <w:rsid w:val="00900200"/>
    <w:rsid w:val="00901146"/>
    <w:rsid w:val="00902008"/>
    <w:rsid w:val="00902199"/>
    <w:rsid w:val="00902213"/>
    <w:rsid w:val="00902385"/>
    <w:rsid w:val="009042ED"/>
    <w:rsid w:val="00906923"/>
    <w:rsid w:val="0090744B"/>
    <w:rsid w:val="00907C5E"/>
    <w:rsid w:val="0091250D"/>
    <w:rsid w:val="00912D0E"/>
    <w:rsid w:val="00915C77"/>
    <w:rsid w:val="00921B95"/>
    <w:rsid w:val="0092258C"/>
    <w:rsid w:val="00924ADD"/>
    <w:rsid w:val="009259D3"/>
    <w:rsid w:val="0092785A"/>
    <w:rsid w:val="00930316"/>
    <w:rsid w:val="0093076F"/>
    <w:rsid w:val="009312DF"/>
    <w:rsid w:val="00933A0E"/>
    <w:rsid w:val="00934B39"/>
    <w:rsid w:val="0093730D"/>
    <w:rsid w:val="00937452"/>
    <w:rsid w:val="00940684"/>
    <w:rsid w:val="009431AE"/>
    <w:rsid w:val="00944B58"/>
    <w:rsid w:val="0094683E"/>
    <w:rsid w:val="009470AC"/>
    <w:rsid w:val="00947A6D"/>
    <w:rsid w:val="0095169B"/>
    <w:rsid w:val="00953130"/>
    <w:rsid w:val="009560D1"/>
    <w:rsid w:val="0096269F"/>
    <w:rsid w:val="009629EB"/>
    <w:rsid w:val="0096598A"/>
    <w:rsid w:val="009675AC"/>
    <w:rsid w:val="00971724"/>
    <w:rsid w:val="00973C41"/>
    <w:rsid w:val="00975B93"/>
    <w:rsid w:val="00983AF5"/>
    <w:rsid w:val="00984156"/>
    <w:rsid w:val="009847E8"/>
    <w:rsid w:val="00985156"/>
    <w:rsid w:val="009856A6"/>
    <w:rsid w:val="009873D0"/>
    <w:rsid w:val="00987D28"/>
    <w:rsid w:val="00993F0C"/>
    <w:rsid w:val="009953C9"/>
    <w:rsid w:val="00996096"/>
    <w:rsid w:val="00996DAF"/>
    <w:rsid w:val="009A2ACC"/>
    <w:rsid w:val="009A36A6"/>
    <w:rsid w:val="009A5439"/>
    <w:rsid w:val="009B0B3B"/>
    <w:rsid w:val="009B0D94"/>
    <w:rsid w:val="009B170A"/>
    <w:rsid w:val="009B48D5"/>
    <w:rsid w:val="009B634F"/>
    <w:rsid w:val="009C083A"/>
    <w:rsid w:val="009C136F"/>
    <w:rsid w:val="009C32EC"/>
    <w:rsid w:val="009C5493"/>
    <w:rsid w:val="009C7245"/>
    <w:rsid w:val="009D24AC"/>
    <w:rsid w:val="009D2A4D"/>
    <w:rsid w:val="009E23D6"/>
    <w:rsid w:val="009E2BBD"/>
    <w:rsid w:val="009E2CAE"/>
    <w:rsid w:val="009F3D27"/>
    <w:rsid w:val="009F3D8B"/>
    <w:rsid w:val="009F417F"/>
    <w:rsid w:val="009F4CF7"/>
    <w:rsid w:val="009F5C25"/>
    <w:rsid w:val="009F614C"/>
    <w:rsid w:val="00A00A78"/>
    <w:rsid w:val="00A012DD"/>
    <w:rsid w:val="00A04267"/>
    <w:rsid w:val="00A04806"/>
    <w:rsid w:val="00A0646C"/>
    <w:rsid w:val="00A064A0"/>
    <w:rsid w:val="00A12014"/>
    <w:rsid w:val="00A125AA"/>
    <w:rsid w:val="00A171E5"/>
    <w:rsid w:val="00A2089B"/>
    <w:rsid w:val="00A231C7"/>
    <w:rsid w:val="00A232E0"/>
    <w:rsid w:val="00A258E8"/>
    <w:rsid w:val="00A279BE"/>
    <w:rsid w:val="00A27FF0"/>
    <w:rsid w:val="00A31346"/>
    <w:rsid w:val="00A3135A"/>
    <w:rsid w:val="00A351D6"/>
    <w:rsid w:val="00A404C2"/>
    <w:rsid w:val="00A42080"/>
    <w:rsid w:val="00A431D0"/>
    <w:rsid w:val="00A4759C"/>
    <w:rsid w:val="00A477F4"/>
    <w:rsid w:val="00A5191B"/>
    <w:rsid w:val="00A536A5"/>
    <w:rsid w:val="00A554A5"/>
    <w:rsid w:val="00A55D12"/>
    <w:rsid w:val="00A6143D"/>
    <w:rsid w:val="00A6363D"/>
    <w:rsid w:val="00A63E5E"/>
    <w:rsid w:val="00A66193"/>
    <w:rsid w:val="00A708E7"/>
    <w:rsid w:val="00A70EAA"/>
    <w:rsid w:val="00A72597"/>
    <w:rsid w:val="00A73276"/>
    <w:rsid w:val="00A74D57"/>
    <w:rsid w:val="00A75D52"/>
    <w:rsid w:val="00A76742"/>
    <w:rsid w:val="00A7786E"/>
    <w:rsid w:val="00A81509"/>
    <w:rsid w:val="00A83240"/>
    <w:rsid w:val="00A86A85"/>
    <w:rsid w:val="00A87415"/>
    <w:rsid w:val="00A87810"/>
    <w:rsid w:val="00A90887"/>
    <w:rsid w:val="00A9214E"/>
    <w:rsid w:val="00A921E1"/>
    <w:rsid w:val="00A927CA"/>
    <w:rsid w:val="00A93471"/>
    <w:rsid w:val="00A94C67"/>
    <w:rsid w:val="00A958E0"/>
    <w:rsid w:val="00A95E68"/>
    <w:rsid w:val="00A96560"/>
    <w:rsid w:val="00A96D18"/>
    <w:rsid w:val="00AA3EF6"/>
    <w:rsid w:val="00AA54F1"/>
    <w:rsid w:val="00AA7508"/>
    <w:rsid w:val="00AB090D"/>
    <w:rsid w:val="00AB4F54"/>
    <w:rsid w:val="00AB6106"/>
    <w:rsid w:val="00AB7B40"/>
    <w:rsid w:val="00AC1E57"/>
    <w:rsid w:val="00AC48D5"/>
    <w:rsid w:val="00AC50F6"/>
    <w:rsid w:val="00AC5502"/>
    <w:rsid w:val="00AC56DB"/>
    <w:rsid w:val="00AC79D3"/>
    <w:rsid w:val="00AD0793"/>
    <w:rsid w:val="00AD0B22"/>
    <w:rsid w:val="00AD0C9F"/>
    <w:rsid w:val="00AD1707"/>
    <w:rsid w:val="00AD2C81"/>
    <w:rsid w:val="00AD4C78"/>
    <w:rsid w:val="00AD5444"/>
    <w:rsid w:val="00AD6DFC"/>
    <w:rsid w:val="00AD7563"/>
    <w:rsid w:val="00AD7CB5"/>
    <w:rsid w:val="00AE023B"/>
    <w:rsid w:val="00AE0589"/>
    <w:rsid w:val="00AE2113"/>
    <w:rsid w:val="00AE2499"/>
    <w:rsid w:val="00AE2EE1"/>
    <w:rsid w:val="00AE4713"/>
    <w:rsid w:val="00AE673D"/>
    <w:rsid w:val="00AE70CD"/>
    <w:rsid w:val="00AF0643"/>
    <w:rsid w:val="00AF1138"/>
    <w:rsid w:val="00AF44B1"/>
    <w:rsid w:val="00B0266A"/>
    <w:rsid w:val="00B02E20"/>
    <w:rsid w:val="00B053C2"/>
    <w:rsid w:val="00B05665"/>
    <w:rsid w:val="00B05AAA"/>
    <w:rsid w:val="00B074BF"/>
    <w:rsid w:val="00B106E3"/>
    <w:rsid w:val="00B11DCC"/>
    <w:rsid w:val="00B12A94"/>
    <w:rsid w:val="00B12ED3"/>
    <w:rsid w:val="00B13961"/>
    <w:rsid w:val="00B165DE"/>
    <w:rsid w:val="00B350D6"/>
    <w:rsid w:val="00B4356B"/>
    <w:rsid w:val="00B44885"/>
    <w:rsid w:val="00B45D55"/>
    <w:rsid w:val="00B47788"/>
    <w:rsid w:val="00B47B8D"/>
    <w:rsid w:val="00B51AAA"/>
    <w:rsid w:val="00B51C50"/>
    <w:rsid w:val="00B535CE"/>
    <w:rsid w:val="00B53618"/>
    <w:rsid w:val="00B53C56"/>
    <w:rsid w:val="00B53FF9"/>
    <w:rsid w:val="00B56B49"/>
    <w:rsid w:val="00B57268"/>
    <w:rsid w:val="00B57F67"/>
    <w:rsid w:val="00B60661"/>
    <w:rsid w:val="00B60EC0"/>
    <w:rsid w:val="00B61FF3"/>
    <w:rsid w:val="00B63051"/>
    <w:rsid w:val="00B6667A"/>
    <w:rsid w:val="00B74F80"/>
    <w:rsid w:val="00B76E3B"/>
    <w:rsid w:val="00B840BA"/>
    <w:rsid w:val="00B868D1"/>
    <w:rsid w:val="00B90767"/>
    <w:rsid w:val="00B90CE6"/>
    <w:rsid w:val="00B91A65"/>
    <w:rsid w:val="00B91F6A"/>
    <w:rsid w:val="00B92242"/>
    <w:rsid w:val="00B93324"/>
    <w:rsid w:val="00B9710C"/>
    <w:rsid w:val="00BA1706"/>
    <w:rsid w:val="00BA3B35"/>
    <w:rsid w:val="00BA46B4"/>
    <w:rsid w:val="00BA581D"/>
    <w:rsid w:val="00BA7638"/>
    <w:rsid w:val="00BB0840"/>
    <w:rsid w:val="00BB3A53"/>
    <w:rsid w:val="00BB3A5B"/>
    <w:rsid w:val="00BB4355"/>
    <w:rsid w:val="00BC0049"/>
    <w:rsid w:val="00BC3F3D"/>
    <w:rsid w:val="00BD0499"/>
    <w:rsid w:val="00BD1CA0"/>
    <w:rsid w:val="00BD2EB1"/>
    <w:rsid w:val="00BD4A44"/>
    <w:rsid w:val="00BE695D"/>
    <w:rsid w:val="00BE7F93"/>
    <w:rsid w:val="00BF2DB8"/>
    <w:rsid w:val="00BF3706"/>
    <w:rsid w:val="00BF4617"/>
    <w:rsid w:val="00BF6D51"/>
    <w:rsid w:val="00BF7C75"/>
    <w:rsid w:val="00C0043F"/>
    <w:rsid w:val="00C0334E"/>
    <w:rsid w:val="00C04070"/>
    <w:rsid w:val="00C05643"/>
    <w:rsid w:val="00C05C73"/>
    <w:rsid w:val="00C060D1"/>
    <w:rsid w:val="00C10C3D"/>
    <w:rsid w:val="00C10DE8"/>
    <w:rsid w:val="00C11118"/>
    <w:rsid w:val="00C1126B"/>
    <w:rsid w:val="00C1142C"/>
    <w:rsid w:val="00C15B41"/>
    <w:rsid w:val="00C15D55"/>
    <w:rsid w:val="00C210C9"/>
    <w:rsid w:val="00C21910"/>
    <w:rsid w:val="00C2204F"/>
    <w:rsid w:val="00C22390"/>
    <w:rsid w:val="00C223AD"/>
    <w:rsid w:val="00C22E7F"/>
    <w:rsid w:val="00C25212"/>
    <w:rsid w:val="00C25A4B"/>
    <w:rsid w:val="00C26388"/>
    <w:rsid w:val="00C2727E"/>
    <w:rsid w:val="00C277B0"/>
    <w:rsid w:val="00C27D7E"/>
    <w:rsid w:val="00C32322"/>
    <w:rsid w:val="00C328A2"/>
    <w:rsid w:val="00C33767"/>
    <w:rsid w:val="00C33E9B"/>
    <w:rsid w:val="00C34059"/>
    <w:rsid w:val="00C36DD0"/>
    <w:rsid w:val="00C449BF"/>
    <w:rsid w:val="00C52DF2"/>
    <w:rsid w:val="00C541BA"/>
    <w:rsid w:val="00C6462E"/>
    <w:rsid w:val="00C71EB4"/>
    <w:rsid w:val="00C721CF"/>
    <w:rsid w:val="00C73833"/>
    <w:rsid w:val="00C74453"/>
    <w:rsid w:val="00C75233"/>
    <w:rsid w:val="00C75329"/>
    <w:rsid w:val="00C77E3D"/>
    <w:rsid w:val="00C80965"/>
    <w:rsid w:val="00C822DF"/>
    <w:rsid w:val="00C82434"/>
    <w:rsid w:val="00C82680"/>
    <w:rsid w:val="00C82EE4"/>
    <w:rsid w:val="00C83FFD"/>
    <w:rsid w:val="00C85DA1"/>
    <w:rsid w:val="00C9013B"/>
    <w:rsid w:val="00C90A52"/>
    <w:rsid w:val="00C913B3"/>
    <w:rsid w:val="00C93635"/>
    <w:rsid w:val="00C9628D"/>
    <w:rsid w:val="00CA2D13"/>
    <w:rsid w:val="00CA34BF"/>
    <w:rsid w:val="00CA5544"/>
    <w:rsid w:val="00CA7867"/>
    <w:rsid w:val="00CB0100"/>
    <w:rsid w:val="00CB26D4"/>
    <w:rsid w:val="00CB2EA2"/>
    <w:rsid w:val="00CB5DEB"/>
    <w:rsid w:val="00CB6EC9"/>
    <w:rsid w:val="00CC0DA6"/>
    <w:rsid w:val="00CC0E6D"/>
    <w:rsid w:val="00CC7B2E"/>
    <w:rsid w:val="00CD48E5"/>
    <w:rsid w:val="00CD63BF"/>
    <w:rsid w:val="00CD63DC"/>
    <w:rsid w:val="00CE1C5B"/>
    <w:rsid w:val="00CE1D81"/>
    <w:rsid w:val="00CE3A5E"/>
    <w:rsid w:val="00CE44B4"/>
    <w:rsid w:val="00CE523D"/>
    <w:rsid w:val="00CE603A"/>
    <w:rsid w:val="00CE612E"/>
    <w:rsid w:val="00CE645F"/>
    <w:rsid w:val="00CF256E"/>
    <w:rsid w:val="00CF3922"/>
    <w:rsid w:val="00CF4D6E"/>
    <w:rsid w:val="00CF6A81"/>
    <w:rsid w:val="00CF7450"/>
    <w:rsid w:val="00D002FB"/>
    <w:rsid w:val="00D004E7"/>
    <w:rsid w:val="00D01036"/>
    <w:rsid w:val="00D01DC1"/>
    <w:rsid w:val="00D02BC5"/>
    <w:rsid w:val="00D035D9"/>
    <w:rsid w:val="00D03AC7"/>
    <w:rsid w:val="00D03E0D"/>
    <w:rsid w:val="00D04E66"/>
    <w:rsid w:val="00D052A2"/>
    <w:rsid w:val="00D06D59"/>
    <w:rsid w:val="00D101BC"/>
    <w:rsid w:val="00D10D05"/>
    <w:rsid w:val="00D11062"/>
    <w:rsid w:val="00D128F5"/>
    <w:rsid w:val="00D15F64"/>
    <w:rsid w:val="00D1666E"/>
    <w:rsid w:val="00D1694C"/>
    <w:rsid w:val="00D2200F"/>
    <w:rsid w:val="00D27CD4"/>
    <w:rsid w:val="00D300EB"/>
    <w:rsid w:val="00D30535"/>
    <w:rsid w:val="00D32FD1"/>
    <w:rsid w:val="00D33C65"/>
    <w:rsid w:val="00D34462"/>
    <w:rsid w:val="00D354B0"/>
    <w:rsid w:val="00D367A5"/>
    <w:rsid w:val="00D3702C"/>
    <w:rsid w:val="00D3715C"/>
    <w:rsid w:val="00D37F19"/>
    <w:rsid w:val="00D42875"/>
    <w:rsid w:val="00D43DF8"/>
    <w:rsid w:val="00D451E9"/>
    <w:rsid w:val="00D4528D"/>
    <w:rsid w:val="00D500D5"/>
    <w:rsid w:val="00D52153"/>
    <w:rsid w:val="00D53D89"/>
    <w:rsid w:val="00D56B29"/>
    <w:rsid w:val="00D57CC7"/>
    <w:rsid w:val="00D61D9E"/>
    <w:rsid w:val="00D64F21"/>
    <w:rsid w:val="00D6665F"/>
    <w:rsid w:val="00D67C03"/>
    <w:rsid w:val="00D707FA"/>
    <w:rsid w:val="00D714E1"/>
    <w:rsid w:val="00D72CBA"/>
    <w:rsid w:val="00D72F3C"/>
    <w:rsid w:val="00D733D4"/>
    <w:rsid w:val="00D75669"/>
    <w:rsid w:val="00D76220"/>
    <w:rsid w:val="00D76365"/>
    <w:rsid w:val="00D8050B"/>
    <w:rsid w:val="00D80BC8"/>
    <w:rsid w:val="00D84E7E"/>
    <w:rsid w:val="00D8683B"/>
    <w:rsid w:val="00D90479"/>
    <w:rsid w:val="00D90C62"/>
    <w:rsid w:val="00D9119E"/>
    <w:rsid w:val="00D93060"/>
    <w:rsid w:val="00D937F6"/>
    <w:rsid w:val="00D9411E"/>
    <w:rsid w:val="00D95E15"/>
    <w:rsid w:val="00D9695A"/>
    <w:rsid w:val="00DA12C6"/>
    <w:rsid w:val="00DA132F"/>
    <w:rsid w:val="00DA2A0E"/>
    <w:rsid w:val="00DA3029"/>
    <w:rsid w:val="00DA3130"/>
    <w:rsid w:val="00DA5288"/>
    <w:rsid w:val="00DA7B4C"/>
    <w:rsid w:val="00DB0BFA"/>
    <w:rsid w:val="00DB3812"/>
    <w:rsid w:val="00DB612E"/>
    <w:rsid w:val="00DB75D0"/>
    <w:rsid w:val="00DC2ACE"/>
    <w:rsid w:val="00DC4B8D"/>
    <w:rsid w:val="00DC59CF"/>
    <w:rsid w:val="00DC5C7C"/>
    <w:rsid w:val="00DC6DE7"/>
    <w:rsid w:val="00DD043B"/>
    <w:rsid w:val="00DD19D3"/>
    <w:rsid w:val="00DD1CD4"/>
    <w:rsid w:val="00DD20CE"/>
    <w:rsid w:val="00DD2777"/>
    <w:rsid w:val="00DD631A"/>
    <w:rsid w:val="00DD725A"/>
    <w:rsid w:val="00DD7F2B"/>
    <w:rsid w:val="00DE0688"/>
    <w:rsid w:val="00DE0998"/>
    <w:rsid w:val="00DE25D9"/>
    <w:rsid w:val="00DE25E8"/>
    <w:rsid w:val="00DE4973"/>
    <w:rsid w:val="00DF119D"/>
    <w:rsid w:val="00E03A0A"/>
    <w:rsid w:val="00E03B14"/>
    <w:rsid w:val="00E052B4"/>
    <w:rsid w:val="00E053B8"/>
    <w:rsid w:val="00E05D23"/>
    <w:rsid w:val="00E070F4"/>
    <w:rsid w:val="00E0767E"/>
    <w:rsid w:val="00E116D1"/>
    <w:rsid w:val="00E11BE6"/>
    <w:rsid w:val="00E152CC"/>
    <w:rsid w:val="00E20D00"/>
    <w:rsid w:val="00E25D00"/>
    <w:rsid w:val="00E263B6"/>
    <w:rsid w:val="00E26F25"/>
    <w:rsid w:val="00E2751F"/>
    <w:rsid w:val="00E3234A"/>
    <w:rsid w:val="00E35135"/>
    <w:rsid w:val="00E374B4"/>
    <w:rsid w:val="00E41428"/>
    <w:rsid w:val="00E44CA5"/>
    <w:rsid w:val="00E44E9F"/>
    <w:rsid w:val="00E4653B"/>
    <w:rsid w:val="00E47812"/>
    <w:rsid w:val="00E47A5C"/>
    <w:rsid w:val="00E50FF9"/>
    <w:rsid w:val="00E515D5"/>
    <w:rsid w:val="00E53950"/>
    <w:rsid w:val="00E55060"/>
    <w:rsid w:val="00E552D2"/>
    <w:rsid w:val="00E5582D"/>
    <w:rsid w:val="00E6354F"/>
    <w:rsid w:val="00E641EC"/>
    <w:rsid w:val="00E64E97"/>
    <w:rsid w:val="00E668F3"/>
    <w:rsid w:val="00E73363"/>
    <w:rsid w:val="00E73E6A"/>
    <w:rsid w:val="00E74173"/>
    <w:rsid w:val="00E7585A"/>
    <w:rsid w:val="00E769F0"/>
    <w:rsid w:val="00E808F9"/>
    <w:rsid w:val="00E83E42"/>
    <w:rsid w:val="00E84595"/>
    <w:rsid w:val="00E85D30"/>
    <w:rsid w:val="00E912ED"/>
    <w:rsid w:val="00E91801"/>
    <w:rsid w:val="00E94053"/>
    <w:rsid w:val="00E94329"/>
    <w:rsid w:val="00E95F51"/>
    <w:rsid w:val="00E97FE8"/>
    <w:rsid w:val="00EA056F"/>
    <w:rsid w:val="00EA2351"/>
    <w:rsid w:val="00EA27AF"/>
    <w:rsid w:val="00EA2CD1"/>
    <w:rsid w:val="00EA33CF"/>
    <w:rsid w:val="00EA3CF1"/>
    <w:rsid w:val="00EA4FA1"/>
    <w:rsid w:val="00EB0171"/>
    <w:rsid w:val="00EB0C77"/>
    <w:rsid w:val="00EB2336"/>
    <w:rsid w:val="00EB433F"/>
    <w:rsid w:val="00EB46EE"/>
    <w:rsid w:val="00EB4A31"/>
    <w:rsid w:val="00EB6A73"/>
    <w:rsid w:val="00EB7A49"/>
    <w:rsid w:val="00EC0AB7"/>
    <w:rsid w:val="00EC18DA"/>
    <w:rsid w:val="00EC322A"/>
    <w:rsid w:val="00EC45E1"/>
    <w:rsid w:val="00EC6668"/>
    <w:rsid w:val="00EC7FD2"/>
    <w:rsid w:val="00ED0526"/>
    <w:rsid w:val="00ED16A9"/>
    <w:rsid w:val="00ED4E15"/>
    <w:rsid w:val="00ED68AA"/>
    <w:rsid w:val="00ED6F06"/>
    <w:rsid w:val="00EE0459"/>
    <w:rsid w:val="00EE1331"/>
    <w:rsid w:val="00EE3142"/>
    <w:rsid w:val="00EE6543"/>
    <w:rsid w:val="00EE7133"/>
    <w:rsid w:val="00EF14E5"/>
    <w:rsid w:val="00EF32B4"/>
    <w:rsid w:val="00EF3894"/>
    <w:rsid w:val="00EF4347"/>
    <w:rsid w:val="00EF4656"/>
    <w:rsid w:val="00EF6EE9"/>
    <w:rsid w:val="00F044BE"/>
    <w:rsid w:val="00F060E4"/>
    <w:rsid w:val="00F06236"/>
    <w:rsid w:val="00F0665A"/>
    <w:rsid w:val="00F070E6"/>
    <w:rsid w:val="00F115C6"/>
    <w:rsid w:val="00F12045"/>
    <w:rsid w:val="00F12B49"/>
    <w:rsid w:val="00F1306F"/>
    <w:rsid w:val="00F13FD6"/>
    <w:rsid w:val="00F14DF4"/>
    <w:rsid w:val="00F1525F"/>
    <w:rsid w:val="00F16046"/>
    <w:rsid w:val="00F1637F"/>
    <w:rsid w:val="00F22D26"/>
    <w:rsid w:val="00F23155"/>
    <w:rsid w:val="00F24D97"/>
    <w:rsid w:val="00F264CA"/>
    <w:rsid w:val="00F272D1"/>
    <w:rsid w:val="00F30EBB"/>
    <w:rsid w:val="00F326E1"/>
    <w:rsid w:val="00F33226"/>
    <w:rsid w:val="00F35A97"/>
    <w:rsid w:val="00F36180"/>
    <w:rsid w:val="00F407E1"/>
    <w:rsid w:val="00F40DBD"/>
    <w:rsid w:val="00F41303"/>
    <w:rsid w:val="00F418E2"/>
    <w:rsid w:val="00F45B17"/>
    <w:rsid w:val="00F45D36"/>
    <w:rsid w:val="00F4788D"/>
    <w:rsid w:val="00F502E7"/>
    <w:rsid w:val="00F50E3A"/>
    <w:rsid w:val="00F52562"/>
    <w:rsid w:val="00F53446"/>
    <w:rsid w:val="00F53DBD"/>
    <w:rsid w:val="00F552CC"/>
    <w:rsid w:val="00F553AA"/>
    <w:rsid w:val="00F57BC7"/>
    <w:rsid w:val="00F602C1"/>
    <w:rsid w:val="00F60383"/>
    <w:rsid w:val="00F67E88"/>
    <w:rsid w:val="00F74A6E"/>
    <w:rsid w:val="00F75EB4"/>
    <w:rsid w:val="00F76F99"/>
    <w:rsid w:val="00F80B40"/>
    <w:rsid w:val="00F8217E"/>
    <w:rsid w:val="00F83857"/>
    <w:rsid w:val="00F85B24"/>
    <w:rsid w:val="00F877FD"/>
    <w:rsid w:val="00F911DD"/>
    <w:rsid w:val="00F92E4B"/>
    <w:rsid w:val="00F96297"/>
    <w:rsid w:val="00F9636A"/>
    <w:rsid w:val="00FA217A"/>
    <w:rsid w:val="00FA24C9"/>
    <w:rsid w:val="00FA3AE5"/>
    <w:rsid w:val="00FA3DA8"/>
    <w:rsid w:val="00FA3F95"/>
    <w:rsid w:val="00FA4046"/>
    <w:rsid w:val="00FA4925"/>
    <w:rsid w:val="00FA4E8B"/>
    <w:rsid w:val="00FA6679"/>
    <w:rsid w:val="00FA7D1C"/>
    <w:rsid w:val="00FB2576"/>
    <w:rsid w:val="00FB4210"/>
    <w:rsid w:val="00FB432C"/>
    <w:rsid w:val="00FB4C86"/>
    <w:rsid w:val="00FB5AAA"/>
    <w:rsid w:val="00FB7333"/>
    <w:rsid w:val="00FC018E"/>
    <w:rsid w:val="00FC0771"/>
    <w:rsid w:val="00FC08C3"/>
    <w:rsid w:val="00FC117E"/>
    <w:rsid w:val="00FC1261"/>
    <w:rsid w:val="00FC3828"/>
    <w:rsid w:val="00FC6661"/>
    <w:rsid w:val="00FC7E37"/>
    <w:rsid w:val="00FD009F"/>
    <w:rsid w:val="00FD024B"/>
    <w:rsid w:val="00FD115C"/>
    <w:rsid w:val="00FD1DA7"/>
    <w:rsid w:val="00FD5D60"/>
    <w:rsid w:val="00FE2361"/>
    <w:rsid w:val="00FE39B9"/>
    <w:rsid w:val="00FE4005"/>
    <w:rsid w:val="00FE6F0C"/>
    <w:rsid w:val="00FF0E36"/>
    <w:rsid w:val="00FF13CC"/>
    <w:rsid w:val="00FF5AB2"/>
    <w:rsid w:val="00FF6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CEAF05-EE24-415A-BD57-978EDEB6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96"/>
  </w:style>
  <w:style w:type="paragraph" w:styleId="1">
    <w:name w:val="heading 1"/>
    <w:basedOn w:val="a"/>
    <w:next w:val="a"/>
    <w:link w:val="10"/>
    <w:uiPriority w:val="9"/>
    <w:qFormat/>
    <w:rsid w:val="00833796"/>
    <w:pPr>
      <w:keepNext/>
      <w:jc w:val="both"/>
      <w:outlineLvl w:val="0"/>
    </w:pPr>
    <w:rPr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833796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833796"/>
    <w:pPr>
      <w:keepNext/>
      <w:jc w:val="center"/>
      <w:outlineLvl w:val="2"/>
    </w:pPr>
    <w:rPr>
      <w:b/>
      <w:sz w:val="48"/>
    </w:rPr>
  </w:style>
  <w:style w:type="paragraph" w:styleId="4">
    <w:name w:val="heading 4"/>
    <w:basedOn w:val="a"/>
    <w:next w:val="a"/>
    <w:link w:val="40"/>
    <w:uiPriority w:val="9"/>
    <w:qFormat/>
    <w:rsid w:val="00833796"/>
    <w:pPr>
      <w:keepNext/>
      <w:ind w:firstLine="708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833796"/>
    <w:pPr>
      <w:keepNext/>
      <w:tabs>
        <w:tab w:val="left" w:pos="0"/>
        <w:tab w:val="left" w:pos="567"/>
      </w:tabs>
      <w:spacing w:line="360" w:lineRule="auto"/>
      <w:ind w:hanging="284"/>
      <w:jc w:val="both"/>
      <w:outlineLvl w:val="4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rsid w:val="00833796"/>
    <w:pPr>
      <w:keepNext/>
      <w:ind w:left="567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rsid w:val="00833796"/>
    <w:pPr>
      <w:keepNext/>
      <w:ind w:firstLine="851"/>
      <w:jc w:val="center"/>
      <w:outlineLvl w:val="7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3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1730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1730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1730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730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locked/>
    <w:rsid w:val="00474924"/>
    <w:rPr>
      <w:rFonts w:cs="Times New Roman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7303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83379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17303"/>
  </w:style>
  <w:style w:type="paragraph" w:styleId="a5">
    <w:name w:val="Body Text Indent"/>
    <w:basedOn w:val="a"/>
    <w:link w:val="a6"/>
    <w:uiPriority w:val="99"/>
    <w:rsid w:val="0083379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17303"/>
  </w:style>
  <w:style w:type="paragraph" w:styleId="31">
    <w:name w:val="Body Text 3"/>
    <w:basedOn w:val="a5"/>
    <w:link w:val="32"/>
    <w:uiPriority w:val="99"/>
    <w:rsid w:val="00833796"/>
  </w:style>
  <w:style w:type="character" w:customStyle="1" w:styleId="32">
    <w:name w:val="Основной текст 3 Знак"/>
    <w:basedOn w:val="a0"/>
    <w:link w:val="31"/>
    <w:uiPriority w:val="99"/>
    <w:semiHidden/>
    <w:rsid w:val="00B17303"/>
    <w:rPr>
      <w:sz w:val="16"/>
      <w:szCs w:val="16"/>
    </w:rPr>
  </w:style>
  <w:style w:type="paragraph" w:styleId="21">
    <w:name w:val="Body Text 2"/>
    <w:basedOn w:val="a"/>
    <w:link w:val="22"/>
    <w:uiPriority w:val="99"/>
    <w:rsid w:val="00833796"/>
    <w:pPr>
      <w:ind w:right="5669"/>
    </w:pPr>
    <w:rPr>
      <w:b/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17303"/>
  </w:style>
  <w:style w:type="paragraph" w:styleId="a7">
    <w:name w:val="Document Map"/>
    <w:basedOn w:val="a"/>
    <w:link w:val="a8"/>
    <w:uiPriority w:val="99"/>
    <w:semiHidden/>
    <w:rsid w:val="00833796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B17303"/>
    <w:rPr>
      <w:sz w:val="0"/>
      <w:szCs w:val="0"/>
    </w:rPr>
  </w:style>
  <w:style w:type="paragraph" w:styleId="a9">
    <w:name w:val="Block Text"/>
    <w:basedOn w:val="a"/>
    <w:uiPriority w:val="99"/>
    <w:rsid w:val="00833796"/>
    <w:pPr>
      <w:ind w:left="-142" w:right="-285" w:firstLine="851"/>
      <w:jc w:val="center"/>
    </w:pPr>
    <w:rPr>
      <w:b/>
      <w:bCs/>
      <w:sz w:val="27"/>
    </w:rPr>
  </w:style>
  <w:style w:type="paragraph" w:customStyle="1" w:styleId="ConsPlusTitle">
    <w:name w:val="ConsPlusTitle"/>
    <w:rsid w:val="0083379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header"/>
    <w:basedOn w:val="a"/>
    <w:link w:val="ab"/>
    <w:uiPriority w:val="99"/>
    <w:rsid w:val="008337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7303"/>
  </w:style>
  <w:style w:type="character" w:styleId="ac">
    <w:name w:val="page number"/>
    <w:basedOn w:val="a0"/>
    <w:uiPriority w:val="99"/>
    <w:rsid w:val="00833796"/>
    <w:rPr>
      <w:rFonts w:cs="Times New Roman"/>
    </w:rPr>
  </w:style>
  <w:style w:type="paragraph" w:styleId="ad">
    <w:name w:val="footer"/>
    <w:basedOn w:val="a"/>
    <w:link w:val="ae"/>
    <w:uiPriority w:val="99"/>
    <w:rsid w:val="0083379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17303"/>
  </w:style>
  <w:style w:type="paragraph" w:styleId="23">
    <w:name w:val="Body Text Indent 2"/>
    <w:basedOn w:val="a"/>
    <w:link w:val="24"/>
    <w:uiPriority w:val="99"/>
    <w:rsid w:val="00833796"/>
    <w:pPr>
      <w:spacing w:line="360" w:lineRule="auto"/>
      <w:ind w:left="360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17303"/>
  </w:style>
  <w:style w:type="paragraph" w:styleId="33">
    <w:name w:val="Body Text Indent 3"/>
    <w:basedOn w:val="a"/>
    <w:link w:val="34"/>
    <w:uiPriority w:val="99"/>
    <w:rsid w:val="00833796"/>
    <w:pPr>
      <w:spacing w:line="360" w:lineRule="auto"/>
      <w:ind w:firstLine="567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B17303"/>
    <w:rPr>
      <w:sz w:val="16"/>
      <w:szCs w:val="16"/>
    </w:rPr>
  </w:style>
  <w:style w:type="paragraph" w:styleId="af">
    <w:name w:val="Title"/>
    <w:basedOn w:val="a"/>
    <w:link w:val="af0"/>
    <w:uiPriority w:val="10"/>
    <w:qFormat/>
    <w:rsid w:val="00833796"/>
    <w:pPr>
      <w:jc w:val="center"/>
    </w:pPr>
    <w:rPr>
      <w:sz w:val="28"/>
      <w:szCs w:val="24"/>
    </w:rPr>
  </w:style>
  <w:style w:type="character" w:customStyle="1" w:styleId="af0">
    <w:name w:val="Название Знак"/>
    <w:basedOn w:val="a0"/>
    <w:link w:val="af"/>
    <w:uiPriority w:val="10"/>
    <w:rsid w:val="00B1730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25">
    <w:name w:val="Заголовок №2_"/>
    <w:basedOn w:val="a0"/>
    <w:link w:val="26"/>
    <w:locked/>
    <w:rsid w:val="00D42875"/>
    <w:rPr>
      <w:rFonts w:cs="Times New Roman"/>
      <w:b/>
      <w:bCs/>
      <w:sz w:val="26"/>
      <w:szCs w:val="26"/>
      <w:lang w:bidi="ar-SA"/>
    </w:rPr>
  </w:style>
  <w:style w:type="paragraph" w:customStyle="1" w:styleId="26">
    <w:name w:val="Заголовок №2"/>
    <w:basedOn w:val="a"/>
    <w:link w:val="25"/>
    <w:rsid w:val="00D42875"/>
    <w:pPr>
      <w:shd w:val="clear" w:color="auto" w:fill="FFFFFF"/>
      <w:spacing w:before="300" w:line="360" w:lineRule="exact"/>
      <w:ind w:hanging="1620"/>
      <w:jc w:val="center"/>
      <w:outlineLvl w:val="1"/>
    </w:pPr>
    <w:rPr>
      <w:b/>
      <w:bCs/>
      <w:noProof/>
      <w:sz w:val="26"/>
      <w:szCs w:val="26"/>
    </w:rPr>
  </w:style>
  <w:style w:type="character" w:customStyle="1" w:styleId="27">
    <w:name w:val="Заголовок №2 + Не полужирный"/>
    <w:basedOn w:val="25"/>
    <w:rsid w:val="00D42875"/>
    <w:rPr>
      <w:rFonts w:ascii="Times New Roman" w:hAnsi="Times New Roman" w:cs="Times New Roman"/>
      <w:b/>
      <w:bCs/>
      <w:spacing w:val="0"/>
      <w:sz w:val="26"/>
      <w:szCs w:val="26"/>
      <w:lang w:bidi="ar-SA"/>
    </w:rPr>
  </w:style>
  <w:style w:type="character" w:customStyle="1" w:styleId="35">
    <w:name w:val="Основной текст (3)_"/>
    <w:basedOn w:val="a0"/>
    <w:link w:val="36"/>
    <w:locked/>
    <w:rsid w:val="00D42875"/>
    <w:rPr>
      <w:rFonts w:cs="Times New Roman"/>
      <w:b/>
      <w:bCs/>
      <w:sz w:val="26"/>
      <w:szCs w:val="26"/>
      <w:lang w:bidi="ar-SA"/>
    </w:rPr>
  </w:style>
  <w:style w:type="paragraph" w:customStyle="1" w:styleId="36">
    <w:name w:val="Основной текст (3)"/>
    <w:basedOn w:val="a"/>
    <w:link w:val="35"/>
    <w:rsid w:val="00D42875"/>
    <w:pPr>
      <w:shd w:val="clear" w:color="auto" w:fill="FFFFFF"/>
      <w:spacing w:after="900" w:line="324" w:lineRule="exact"/>
      <w:jc w:val="center"/>
    </w:pPr>
    <w:rPr>
      <w:b/>
      <w:bCs/>
      <w:noProof/>
      <w:sz w:val="26"/>
      <w:szCs w:val="26"/>
    </w:rPr>
  </w:style>
  <w:style w:type="paragraph" w:styleId="af1">
    <w:name w:val="Balloon Text"/>
    <w:basedOn w:val="a"/>
    <w:link w:val="af2"/>
    <w:uiPriority w:val="99"/>
    <w:semiHidden/>
    <w:rsid w:val="0079265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7303"/>
    <w:rPr>
      <w:sz w:val="0"/>
      <w:szCs w:val="0"/>
    </w:rPr>
  </w:style>
  <w:style w:type="paragraph" w:customStyle="1" w:styleId="1CharChar">
    <w:name w:val="1 Знак Char Знак Char Знак"/>
    <w:basedOn w:val="a"/>
    <w:rsid w:val="004A6640"/>
    <w:pPr>
      <w:spacing w:after="160" w:line="240" w:lineRule="exact"/>
    </w:pPr>
    <w:rPr>
      <w:lang w:eastAsia="zh-CN"/>
    </w:rPr>
  </w:style>
  <w:style w:type="paragraph" w:customStyle="1" w:styleId="af3">
    <w:name w:val="Знак"/>
    <w:basedOn w:val="a"/>
    <w:next w:val="a"/>
    <w:semiHidden/>
    <w:rsid w:val="00182CD3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AD079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-">
    <w:name w:val="Норм-Абзац"/>
    <w:basedOn w:val="a"/>
    <w:rsid w:val="00076629"/>
    <w:pPr>
      <w:spacing w:before="120" w:after="120" w:line="312" w:lineRule="auto"/>
      <w:jc w:val="both"/>
    </w:pPr>
    <w:rPr>
      <w:sz w:val="28"/>
    </w:rPr>
  </w:style>
  <w:style w:type="paragraph" w:styleId="af4">
    <w:name w:val="List Paragraph"/>
    <w:basedOn w:val="a"/>
    <w:uiPriority w:val="34"/>
    <w:qFormat/>
    <w:rsid w:val="00817F8F"/>
    <w:pPr>
      <w:ind w:left="720"/>
      <w:contextualSpacing/>
    </w:pPr>
  </w:style>
  <w:style w:type="paragraph" w:customStyle="1" w:styleId="ConsPlusNonformat">
    <w:name w:val="ConsPlusNonformat"/>
    <w:uiPriority w:val="99"/>
    <w:rsid w:val="000C5675"/>
    <w:pPr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f5">
    <w:name w:val="Table Grid"/>
    <w:basedOn w:val="a1"/>
    <w:rsid w:val="00A95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6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7;&#1042;&#1045;&#1058;&#1040;\&#1087;&#1088;&#1080;&#1082;&#1072;&#107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5F741-B35A-467B-84A0-309A25E33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1</TotalTime>
  <Pages>1</Pages>
  <Words>32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          РОССИЙСКОЙ  ФЕДЕРАЦИИ</vt:lpstr>
    </vt:vector>
  </TitlesOfParts>
  <Company>UFK</Company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          РОССИЙСКОЙ  ФЕДЕРАЦИИ</dc:title>
  <dc:creator>ilina</dc:creator>
  <cp:lastModifiedBy>Горячева Светлана Алексеевна</cp:lastModifiedBy>
  <cp:revision>2</cp:revision>
  <cp:lastPrinted>2023-06-16T07:09:00Z</cp:lastPrinted>
  <dcterms:created xsi:type="dcterms:W3CDTF">2023-06-16T07:31:00Z</dcterms:created>
  <dcterms:modified xsi:type="dcterms:W3CDTF">2023-06-16T07:31:00Z</dcterms:modified>
</cp:coreProperties>
</file>