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669" w:rsidRPr="005F264F" w:rsidRDefault="00D75669" w:rsidP="00AC79D3">
      <w:pPr>
        <w:ind w:firstLine="709"/>
        <w:jc w:val="center"/>
        <w:rPr>
          <w:sz w:val="28"/>
          <w:szCs w:val="28"/>
        </w:rPr>
      </w:pPr>
    </w:p>
    <w:p w:rsidR="00B119B9" w:rsidRDefault="009847DB" w:rsidP="00AC79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2-м региональным отделом надзорной деятельности и профилактической работы Управления по </w:t>
      </w:r>
      <w:r w:rsidR="00D918F8">
        <w:rPr>
          <w:sz w:val="28"/>
          <w:szCs w:val="28"/>
        </w:rPr>
        <w:t>ЮАО</w:t>
      </w:r>
      <w:bookmarkStart w:id="0" w:name="_GoBack"/>
      <w:bookmarkEnd w:id="0"/>
      <w:r>
        <w:rPr>
          <w:sz w:val="28"/>
          <w:szCs w:val="28"/>
        </w:rPr>
        <w:t xml:space="preserve"> Главного управления МЧС России по г. Москве</w:t>
      </w:r>
      <w:r w:rsidR="008135FF">
        <w:rPr>
          <w:sz w:val="28"/>
          <w:szCs w:val="28"/>
        </w:rPr>
        <w:t xml:space="preserve"> проведены проверки</w:t>
      </w:r>
      <w:r w:rsidR="00AC79D3" w:rsidRPr="005F264F">
        <w:rPr>
          <w:sz w:val="28"/>
          <w:szCs w:val="28"/>
        </w:rPr>
        <w:t xml:space="preserve"> </w:t>
      </w:r>
      <w:r w:rsidR="00890F3E">
        <w:rPr>
          <w:sz w:val="28"/>
          <w:szCs w:val="28"/>
        </w:rPr>
        <w:t xml:space="preserve">деятельности </w:t>
      </w:r>
      <w:r w:rsidR="00AC79D3" w:rsidRPr="005F264F">
        <w:rPr>
          <w:sz w:val="28"/>
          <w:szCs w:val="28"/>
        </w:rPr>
        <w:t>Управления Федерального казначейства по г. Москве</w:t>
      </w:r>
      <w:r w:rsidR="00910BDF" w:rsidRPr="00910BDF">
        <w:rPr>
          <w:sz w:val="28"/>
          <w:szCs w:val="28"/>
        </w:rPr>
        <w:t xml:space="preserve"> (</w:t>
      </w:r>
      <w:r w:rsidR="00910BDF">
        <w:rPr>
          <w:sz w:val="28"/>
          <w:szCs w:val="28"/>
        </w:rPr>
        <w:t>далее - Управление</w:t>
      </w:r>
      <w:r w:rsidR="00910BDF" w:rsidRPr="00910BDF">
        <w:rPr>
          <w:sz w:val="28"/>
          <w:szCs w:val="28"/>
        </w:rPr>
        <w:t>)</w:t>
      </w:r>
      <w:r w:rsidR="00AC79D3" w:rsidRPr="005F264F">
        <w:rPr>
          <w:sz w:val="28"/>
          <w:szCs w:val="28"/>
        </w:rPr>
        <w:t xml:space="preserve"> в части исполнения требований законодательства </w:t>
      </w:r>
      <w:r w:rsidR="000B2B92">
        <w:rPr>
          <w:sz w:val="28"/>
          <w:szCs w:val="28"/>
        </w:rPr>
        <w:t>РФ</w:t>
      </w:r>
      <w:r w:rsidR="00B119B9">
        <w:rPr>
          <w:sz w:val="28"/>
          <w:szCs w:val="28"/>
        </w:rPr>
        <w:t>.</w:t>
      </w:r>
    </w:p>
    <w:p w:rsidR="00B119B9" w:rsidRPr="005F264F" w:rsidRDefault="0033237F" w:rsidP="00AC79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B119B9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ам</w:t>
      </w:r>
      <w:r w:rsidR="00B119B9">
        <w:rPr>
          <w:sz w:val="28"/>
          <w:szCs w:val="28"/>
        </w:rPr>
        <w:t xml:space="preserve"> проверки </w:t>
      </w:r>
      <w:r w:rsidR="00890F3E">
        <w:rPr>
          <w:sz w:val="28"/>
          <w:szCs w:val="28"/>
        </w:rPr>
        <w:t>установлено</w:t>
      </w:r>
      <w:r w:rsidR="00B119B9">
        <w:rPr>
          <w:sz w:val="28"/>
          <w:szCs w:val="28"/>
        </w:rPr>
        <w:t xml:space="preserve"> соответствие исполнения</w:t>
      </w:r>
      <w:r w:rsidR="00B119B9" w:rsidRPr="005F264F">
        <w:rPr>
          <w:sz w:val="28"/>
          <w:szCs w:val="28"/>
        </w:rPr>
        <w:t xml:space="preserve"> </w:t>
      </w:r>
      <w:r w:rsidR="00910BDF">
        <w:rPr>
          <w:sz w:val="28"/>
          <w:szCs w:val="28"/>
        </w:rPr>
        <w:t xml:space="preserve">Управлением </w:t>
      </w:r>
      <w:r w:rsidR="00B119B9" w:rsidRPr="005F264F">
        <w:rPr>
          <w:sz w:val="28"/>
          <w:szCs w:val="28"/>
        </w:rPr>
        <w:t xml:space="preserve">требований </w:t>
      </w:r>
      <w:r w:rsidR="005F15E7">
        <w:rPr>
          <w:sz w:val="28"/>
          <w:szCs w:val="28"/>
        </w:rPr>
        <w:t xml:space="preserve">действующего </w:t>
      </w:r>
      <w:r w:rsidR="00B119B9" w:rsidRPr="005F264F">
        <w:rPr>
          <w:sz w:val="28"/>
          <w:szCs w:val="28"/>
        </w:rPr>
        <w:t xml:space="preserve">законодательства </w:t>
      </w:r>
      <w:r w:rsidR="00B119B9">
        <w:rPr>
          <w:sz w:val="28"/>
          <w:szCs w:val="28"/>
        </w:rPr>
        <w:t>РФ</w:t>
      </w:r>
      <w:r w:rsidR="00F13533">
        <w:rPr>
          <w:sz w:val="28"/>
          <w:szCs w:val="28"/>
        </w:rPr>
        <w:t>.</w:t>
      </w:r>
    </w:p>
    <w:sectPr w:rsidR="00B119B9" w:rsidRPr="005F264F" w:rsidSect="00FB421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C7B" w:rsidRDefault="007E1C7B">
      <w:r>
        <w:separator/>
      </w:r>
    </w:p>
  </w:endnote>
  <w:endnote w:type="continuationSeparator" w:id="0">
    <w:p w:rsidR="007E1C7B" w:rsidRDefault="007E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3C" w:rsidRDefault="001E5E3C">
    <w:pPr>
      <w:pStyle w:val="ad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3C" w:rsidRDefault="001E5E3C">
    <w:pPr>
      <w:pStyle w:val="ad"/>
      <w:framePr w:wrap="around" w:vAnchor="text" w:hAnchor="margin" w:xAlign="right" w:y="1"/>
      <w:rPr>
        <w:rStyle w:val="ac"/>
      </w:rPr>
    </w:pPr>
  </w:p>
  <w:p w:rsidR="001E5E3C" w:rsidRDefault="001E5E3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C7B" w:rsidRDefault="007E1C7B">
      <w:r>
        <w:separator/>
      </w:r>
    </w:p>
  </w:footnote>
  <w:footnote w:type="continuationSeparator" w:id="0">
    <w:p w:rsidR="007E1C7B" w:rsidRDefault="007E1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62466">
      <w:rPr>
        <w:rStyle w:val="ac"/>
        <w:noProof/>
      </w:rPr>
      <w:t>2</w:t>
    </w:r>
    <w:r>
      <w:rPr>
        <w:rStyle w:val="ac"/>
      </w:rPr>
      <w:fldChar w:fldCharType="end"/>
    </w:r>
  </w:p>
  <w:p w:rsidR="001E5E3C" w:rsidRDefault="001E5E3C">
    <w:pPr>
      <w:pStyle w:val="aa"/>
      <w:framePr w:wrap="around" w:vAnchor="text" w:hAnchor="margin" w:xAlign="right" w:y="1"/>
      <w:rPr>
        <w:rStyle w:val="ac"/>
      </w:rPr>
    </w:pPr>
  </w:p>
  <w:p w:rsidR="001E5E3C" w:rsidRDefault="001E5E3C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56FC2"/>
    <w:multiLevelType w:val="hybridMultilevel"/>
    <w:tmpl w:val="96EA2574"/>
    <w:lvl w:ilvl="0" w:tplc="41523FB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5D064578">
      <w:start w:val="3"/>
      <w:numFmt w:val="bullet"/>
      <w:lvlText w:val="-"/>
      <w:lvlJc w:val="left"/>
      <w:pPr>
        <w:tabs>
          <w:tab w:val="num" w:pos="2674"/>
        </w:tabs>
        <w:ind w:left="2674" w:hanging="885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374B8A"/>
    <w:multiLevelType w:val="hybridMultilevel"/>
    <w:tmpl w:val="5AE6BE4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223189"/>
    <w:multiLevelType w:val="hybridMultilevel"/>
    <w:tmpl w:val="25627BC0"/>
    <w:lvl w:ilvl="0" w:tplc="961E649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17701A"/>
    <w:multiLevelType w:val="hybridMultilevel"/>
    <w:tmpl w:val="4B4E4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46209F"/>
    <w:multiLevelType w:val="hybridMultilevel"/>
    <w:tmpl w:val="58C00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C2C6CC4"/>
    <w:multiLevelType w:val="hybridMultilevel"/>
    <w:tmpl w:val="256CF0E0"/>
    <w:lvl w:ilvl="0" w:tplc="FADC81CE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 w15:restartNumberingAfterBreak="0">
    <w:nsid w:val="546A205C"/>
    <w:multiLevelType w:val="singleLevel"/>
    <w:tmpl w:val="57E66E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445A1A"/>
    <w:multiLevelType w:val="hybridMultilevel"/>
    <w:tmpl w:val="E234A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39342E8"/>
    <w:multiLevelType w:val="singleLevel"/>
    <w:tmpl w:val="24B6D60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9" w15:restartNumberingAfterBreak="0">
    <w:nsid w:val="663B2557"/>
    <w:multiLevelType w:val="hybridMultilevel"/>
    <w:tmpl w:val="08366FBA"/>
    <w:lvl w:ilvl="0" w:tplc="62DADA5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B3D5F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6E3417AC"/>
    <w:multiLevelType w:val="hybridMultilevel"/>
    <w:tmpl w:val="1308956A"/>
    <w:lvl w:ilvl="0" w:tplc="A83481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27746"/>
    <w:multiLevelType w:val="hybridMultilevel"/>
    <w:tmpl w:val="4F445C68"/>
    <w:lvl w:ilvl="0" w:tplc="4004549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 w15:restartNumberingAfterBreak="0">
    <w:nsid w:val="7A9913FD"/>
    <w:multiLevelType w:val="hybridMultilevel"/>
    <w:tmpl w:val="FCA846FA"/>
    <w:lvl w:ilvl="0" w:tplc="DB388F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8362B"/>
    <w:multiLevelType w:val="singleLevel"/>
    <w:tmpl w:val="9E4C5974"/>
    <w:lvl w:ilvl="0">
      <w:numFmt w:val="bullet"/>
      <w:lvlText w:val="-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6"/>
  </w:num>
  <w:num w:numId="5">
    <w:abstractNumId w:val="2"/>
  </w:num>
  <w:num w:numId="6">
    <w:abstractNumId w:val="4"/>
  </w:num>
  <w:num w:numId="7">
    <w:abstractNumId w:val="12"/>
  </w:num>
  <w:num w:numId="8">
    <w:abstractNumId w:val="7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  <w:num w:numId="13">
    <w:abstractNumId w:val="5"/>
  </w:num>
  <w:num w:numId="14">
    <w:abstractNumId w:val="11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88"/>
    <w:rsid w:val="00000F05"/>
    <w:rsid w:val="0000284A"/>
    <w:rsid w:val="00002C90"/>
    <w:rsid w:val="000035C4"/>
    <w:rsid w:val="00003BCD"/>
    <w:rsid w:val="00005DBF"/>
    <w:rsid w:val="00010EAF"/>
    <w:rsid w:val="00011784"/>
    <w:rsid w:val="000130F0"/>
    <w:rsid w:val="0001362D"/>
    <w:rsid w:val="00021412"/>
    <w:rsid w:val="00021E3D"/>
    <w:rsid w:val="000223FD"/>
    <w:rsid w:val="00023542"/>
    <w:rsid w:val="0002473E"/>
    <w:rsid w:val="00025506"/>
    <w:rsid w:val="00026D94"/>
    <w:rsid w:val="0003090A"/>
    <w:rsid w:val="00034950"/>
    <w:rsid w:val="000349FD"/>
    <w:rsid w:val="00034C05"/>
    <w:rsid w:val="00036B23"/>
    <w:rsid w:val="00037B26"/>
    <w:rsid w:val="00041F28"/>
    <w:rsid w:val="000430E8"/>
    <w:rsid w:val="00044FD4"/>
    <w:rsid w:val="0004565D"/>
    <w:rsid w:val="000464CE"/>
    <w:rsid w:val="00046B99"/>
    <w:rsid w:val="00047E0D"/>
    <w:rsid w:val="00051552"/>
    <w:rsid w:val="00051D28"/>
    <w:rsid w:val="00053C28"/>
    <w:rsid w:val="00054F38"/>
    <w:rsid w:val="0005685A"/>
    <w:rsid w:val="00060675"/>
    <w:rsid w:val="0006278A"/>
    <w:rsid w:val="00066DAC"/>
    <w:rsid w:val="00067405"/>
    <w:rsid w:val="000714F5"/>
    <w:rsid w:val="000746AA"/>
    <w:rsid w:val="0007509A"/>
    <w:rsid w:val="00076629"/>
    <w:rsid w:val="00076A29"/>
    <w:rsid w:val="00076AB1"/>
    <w:rsid w:val="000774D2"/>
    <w:rsid w:val="000824C6"/>
    <w:rsid w:val="000826DF"/>
    <w:rsid w:val="00082D44"/>
    <w:rsid w:val="0008449B"/>
    <w:rsid w:val="000855F9"/>
    <w:rsid w:val="00086020"/>
    <w:rsid w:val="0008626A"/>
    <w:rsid w:val="00086D1C"/>
    <w:rsid w:val="0009003F"/>
    <w:rsid w:val="00095F5A"/>
    <w:rsid w:val="00097E3E"/>
    <w:rsid w:val="000A003D"/>
    <w:rsid w:val="000A0CB1"/>
    <w:rsid w:val="000A121B"/>
    <w:rsid w:val="000A2511"/>
    <w:rsid w:val="000A50A5"/>
    <w:rsid w:val="000A52A9"/>
    <w:rsid w:val="000A55BF"/>
    <w:rsid w:val="000B07A4"/>
    <w:rsid w:val="000B1201"/>
    <w:rsid w:val="000B28BC"/>
    <w:rsid w:val="000B2B92"/>
    <w:rsid w:val="000B3ACF"/>
    <w:rsid w:val="000B3D70"/>
    <w:rsid w:val="000B43BA"/>
    <w:rsid w:val="000B4AFC"/>
    <w:rsid w:val="000B5508"/>
    <w:rsid w:val="000C11EB"/>
    <w:rsid w:val="000C2AD4"/>
    <w:rsid w:val="000C353D"/>
    <w:rsid w:val="000C52D7"/>
    <w:rsid w:val="000C52E5"/>
    <w:rsid w:val="000C5675"/>
    <w:rsid w:val="000D05C5"/>
    <w:rsid w:val="000D11DC"/>
    <w:rsid w:val="000D463A"/>
    <w:rsid w:val="000E40CA"/>
    <w:rsid w:val="000E659D"/>
    <w:rsid w:val="000E73BD"/>
    <w:rsid w:val="000F1068"/>
    <w:rsid w:val="000F12C7"/>
    <w:rsid w:val="000F6CA8"/>
    <w:rsid w:val="000F74D2"/>
    <w:rsid w:val="00100616"/>
    <w:rsid w:val="00102647"/>
    <w:rsid w:val="00111DE5"/>
    <w:rsid w:val="0011346F"/>
    <w:rsid w:val="001137E6"/>
    <w:rsid w:val="00113A4F"/>
    <w:rsid w:val="00113AF3"/>
    <w:rsid w:val="00113D40"/>
    <w:rsid w:val="001150E4"/>
    <w:rsid w:val="00115A9A"/>
    <w:rsid w:val="00117F38"/>
    <w:rsid w:val="001218E6"/>
    <w:rsid w:val="00122091"/>
    <w:rsid w:val="00123B04"/>
    <w:rsid w:val="00126641"/>
    <w:rsid w:val="00130C7E"/>
    <w:rsid w:val="001314A6"/>
    <w:rsid w:val="001340B4"/>
    <w:rsid w:val="001377FB"/>
    <w:rsid w:val="001434F5"/>
    <w:rsid w:val="00145012"/>
    <w:rsid w:val="00145468"/>
    <w:rsid w:val="001503DD"/>
    <w:rsid w:val="00151450"/>
    <w:rsid w:val="00151662"/>
    <w:rsid w:val="00152C7E"/>
    <w:rsid w:val="0015442B"/>
    <w:rsid w:val="001554C1"/>
    <w:rsid w:val="00156DA9"/>
    <w:rsid w:val="00160526"/>
    <w:rsid w:val="00161C60"/>
    <w:rsid w:val="00162175"/>
    <w:rsid w:val="00163B4A"/>
    <w:rsid w:val="00164932"/>
    <w:rsid w:val="001705C3"/>
    <w:rsid w:val="0017171A"/>
    <w:rsid w:val="00175434"/>
    <w:rsid w:val="0017723B"/>
    <w:rsid w:val="00182CD3"/>
    <w:rsid w:val="001836D7"/>
    <w:rsid w:val="00187C11"/>
    <w:rsid w:val="0019092E"/>
    <w:rsid w:val="0019385B"/>
    <w:rsid w:val="00193AC2"/>
    <w:rsid w:val="001941BB"/>
    <w:rsid w:val="00194CFA"/>
    <w:rsid w:val="0019540D"/>
    <w:rsid w:val="001967AE"/>
    <w:rsid w:val="00196960"/>
    <w:rsid w:val="001A16E1"/>
    <w:rsid w:val="001A20DA"/>
    <w:rsid w:val="001A24DA"/>
    <w:rsid w:val="001A2547"/>
    <w:rsid w:val="001A4B66"/>
    <w:rsid w:val="001A5119"/>
    <w:rsid w:val="001B0EE4"/>
    <w:rsid w:val="001B2C06"/>
    <w:rsid w:val="001B3EC2"/>
    <w:rsid w:val="001B4216"/>
    <w:rsid w:val="001C021C"/>
    <w:rsid w:val="001C02D6"/>
    <w:rsid w:val="001C07D8"/>
    <w:rsid w:val="001C0E6B"/>
    <w:rsid w:val="001C1016"/>
    <w:rsid w:val="001C1B7C"/>
    <w:rsid w:val="001C2D65"/>
    <w:rsid w:val="001C5A8D"/>
    <w:rsid w:val="001D1A12"/>
    <w:rsid w:val="001D4241"/>
    <w:rsid w:val="001D49FF"/>
    <w:rsid w:val="001D4E63"/>
    <w:rsid w:val="001D63E0"/>
    <w:rsid w:val="001E11FB"/>
    <w:rsid w:val="001E38DC"/>
    <w:rsid w:val="001E44C8"/>
    <w:rsid w:val="001E51AD"/>
    <w:rsid w:val="001E5E3C"/>
    <w:rsid w:val="001F0FE1"/>
    <w:rsid w:val="001F56AF"/>
    <w:rsid w:val="00200AC4"/>
    <w:rsid w:val="00202422"/>
    <w:rsid w:val="00205307"/>
    <w:rsid w:val="00207086"/>
    <w:rsid w:val="002107CB"/>
    <w:rsid w:val="00210A40"/>
    <w:rsid w:val="002110A4"/>
    <w:rsid w:val="00211395"/>
    <w:rsid w:val="0021257E"/>
    <w:rsid w:val="002127AB"/>
    <w:rsid w:val="00213F13"/>
    <w:rsid w:val="00217103"/>
    <w:rsid w:val="00221920"/>
    <w:rsid w:val="00224992"/>
    <w:rsid w:val="0022509D"/>
    <w:rsid w:val="00226080"/>
    <w:rsid w:val="00227D87"/>
    <w:rsid w:val="00230DAB"/>
    <w:rsid w:val="002315AC"/>
    <w:rsid w:val="002317D8"/>
    <w:rsid w:val="00243110"/>
    <w:rsid w:val="002437AA"/>
    <w:rsid w:val="00243857"/>
    <w:rsid w:val="00243EA4"/>
    <w:rsid w:val="00244400"/>
    <w:rsid w:val="00244426"/>
    <w:rsid w:val="00245758"/>
    <w:rsid w:val="002513FC"/>
    <w:rsid w:val="0025176E"/>
    <w:rsid w:val="00252D80"/>
    <w:rsid w:val="00257F7C"/>
    <w:rsid w:val="002618F0"/>
    <w:rsid w:val="002626CD"/>
    <w:rsid w:val="00262D96"/>
    <w:rsid w:val="00263845"/>
    <w:rsid w:val="00266F4E"/>
    <w:rsid w:val="00270675"/>
    <w:rsid w:val="00273D86"/>
    <w:rsid w:val="00274853"/>
    <w:rsid w:val="00274A45"/>
    <w:rsid w:val="00274A62"/>
    <w:rsid w:val="00282505"/>
    <w:rsid w:val="00282564"/>
    <w:rsid w:val="0028529D"/>
    <w:rsid w:val="00285923"/>
    <w:rsid w:val="002866B6"/>
    <w:rsid w:val="00287808"/>
    <w:rsid w:val="00287DC6"/>
    <w:rsid w:val="00292633"/>
    <w:rsid w:val="00293591"/>
    <w:rsid w:val="00294235"/>
    <w:rsid w:val="002942ED"/>
    <w:rsid w:val="00295DC5"/>
    <w:rsid w:val="002A392C"/>
    <w:rsid w:val="002A3BE3"/>
    <w:rsid w:val="002A5DE3"/>
    <w:rsid w:val="002A7DA2"/>
    <w:rsid w:val="002B09C2"/>
    <w:rsid w:val="002B19CB"/>
    <w:rsid w:val="002B5CC7"/>
    <w:rsid w:val="002B61E3"/>
    <w:rsid w:val="002B6630"/>
    <w:rsid w:val="002B745C"/>
    <w:rsid w:val="002B77F9"/>
    <w:rsid w:val="002C1E63"/>
    <w:rsid w:val="002C305B"/>
    <w:rsid w:val="002C4A1F"/>
    <w:rsid w:val="002C683E"/>
    <w:rsid w:val="002C6948"/>
    <w:rsid w:val="002C7B47"/>
    <w:rsid w:val="002C7D51"/>
    <w:rsid w:val="002C7E8B"/>
    <w:rsid w:val="002D1A47"/>
    <w:rsid w:val="002D1EA7"/>
    <w:rsid w:val="002D1FDF"/>
    <w:rsid w:val="002D6DBC"/>
    <w:rsid w:val="002E03B4"/>
    <w:rsid w:val="002E0553"/>
    <w:rsid w:val="002E0E71"/>
    <w:rsid w:val="002E2CEB"/>
    <w:rsid w:val="002E393A"/>
    <w:rsid w:val="002E3D11"/>
    <w:rsid w:val="002E4780"/>
    <w:rsid w:val="002E4A30"/>
    <w:rsid w:val="002F091A"/>
    <w:rsid w:val="002F1754"/>
    <w:rsid w:val="002F28DA"/>
    <w:rsid w:val="002F5A67"/>
    <w:rsid w:val="003063E2"/>
    <w:rsid w:val="0030774F"/>
    <w:rsid w:val="003077C0"/>
    <w:rsid w:val="003102C7"/>
    <w:rsid w:val="00311DBC"/>
    <w:rsid w:val="00312E86"/>
    <w:rsid w:val="0031351E"/>
    <w:rsid w:val="00314180"/>
    <w:rsid w:val="0031703A"/>
    <w:rsid w:val="00317999"/>
    <w:rsid w:val="00321400"/>
    <w:rsid w:val="003261AE"/>
    <w:rsid w:val="0033237F"/>
    <w:rsid w:val="00333DC0"/>
    <w:rsid w:val="0033735D"/>
    <w:rsid w:val="00342A70"/>
    <w:rsid w:val="00342BC7"/>
    <w:rsid w:val="00342F91"/>
    <w:rsid w:val="00344E9E"/>
    <w:rsid w:val="003476BE"/>
    <w:rsid w:val="003504FA"/>
    <w:rsid w:val="00354A34"/>
    <w:rsid w:val="00361392"/>
    <w:rsid w:val="00361525"/>
    <w:rsid w:val="00361A2B"/>
    <w:rsid w:val="00362267"/>
    <w:rsid w:val="0036451A"/>
    <w:rsid w:val="0036557D"/>
    <w:rsid w:val="00366A2D"/>
    <w:rsid w:val="00366AA7"/>
    <w:rsid w:val="00373D13"/>
    <w:rsid w:val="003765E3"/>
    <w:rsid w:val="00376A74"/>
    <w:rsid w:val="0038022A"/>
    <w:rsid w:val="003802E9"/>
    <w:rsid w:val="003826A0"/>
    <w:rsid w:val="003837D7"/>
    <w:rsid w:val="00385374"/>
    <w:rsid w:val="00387420"/>
    <w:rsid w:val="00390D76"/>
    <w:rsid w:val="003912B5"/>
    <w:rsid w:val="00392B98"/>
    <w:rsid w:val="00394E08"/>
    <w:rsid w:val="00395634"/>
    <w:rsid w:val="0039616E"/>
    <w:rsid w:val="003A0A51"/>
    <w:rsid w:val="003A35CE"/>
    <w:rsid w:val="003A3DC1"/>
    <w:rsid w:val="003A609B"/>
    <w:rsid w:val="003B3090"/>
    <w:rsid w:val="003B33CA"/>
    <w:rsid w:val="003B462F"/>
    <w:rsid w:val="003B6C81"/>
    <w:rsid w:val="003C00ED"/>
    <w:rsid w:val="003C021C"/>
    <w:rsid w:val="003C0D40"/>
    <w:rsid w:val="003C15BB"/>
    <w:rsid w:val="003C43AA"/>
    <w:rsid w:val="003C4B95"/>
    <w:rsid w:val="003D1AFB"/>
    <w:rsid w:val="003D2463"/>
    <w:rsid w:val="003D3EC9"/>
    <w:rsid w:val="003D4CD5"/>
    <w:rsid w:val="003D4EA3"/>
    <w:rsid w:val="003E0B8F"/>
    <w:rsid w:val="003E156D"/>
    <w:rsid w:val="003E1E83"/>
    <w:rsid w:val="003E3254"/>
    <w:rsid w:val="003E3DA9"/>
    <w:rsid w:val="003E4A35"/>
    <w:rsid w:val="003E6898"/>
    <w:rsid w:val="003F0A07"/>
    <w:rsid w:val="003F2716"/>
    <w:rsid w:val="003F5EB2"/>
    <w:rsid w:val="003F7232"/>
    <w:rsid w:val="003F76D9"/>
    <w:rsid w:val="0040099E"/>
    <w:rsid w:val="00403EE9"/>
    <w:rsid w:val="004070A1"/>
    <w:rsid w:val="00407988"/>
    <w:rsid w:val="00411CD1"/>
    <w:rsid w:val="0041293A"/>
    <w:rsid w:val="00416271"/>
    <w:rsid w:val="00421A80"/>
    <w:rsid w:val="0042220F"/>
    <w:rsid w:val="00422652"/>
    <w:rsid w:val="00425376"/>
    <w:rsid w:val="00425ADF"/>
    <w:rsid w:val="00426132"/>
    <w:rsid w:val="00426E54"/>
    <w:rsid w:val="00427B23"/>
    <w:rsid w:val="00430DF8"/>
    <w:rsid w:val="00431F5A"/>
    <w:rsid w:val="00433FB4"/>
    <w:rsid w:val="004344EE"/>
    <w:rsid w:val="0043496B"/>
    <w:rsid w:val="00436CAC"/>
    <w:rsid w:val="00437050"/>
    <w:rsid w:val="00437BC9"/>
    <w:rsid w:val="00441911"/>
    <w:rsid w:val="00442FE6"/>
    <w:rsid w:val="00443781"/>
    <w:rsid w:val="00443E3D"/>
    <w:rsid w:val="0044625A"/>
    <w:rsid w:val="00447286"/>
    <w:rsid w:val="0045084E"/>
    <w:rsid w:val="00450F6E"/>
    <w:rsid w:val="004519FA"/>
    <w:rsid w:val="00451CD3"/>
    <w:rsid w:val="00455100"/>
    <w:rsid w:val="004618E2"/>
    <w:rsid w:val="00461C02"/>
    <w:rsid w:val="00462E6D"/>
    <w:rsid w:val="00463B62"/>
    <w:rsid w:val="00463BE9"/>
    <w:rsid w:val="004647C6"/>
    <w:rsid w:val="0046627C"/>
    <w:rsid w:val="00470CED"/>
    <w:rsid w:val="00471CCA"/>
    <w:rsid w:val="00472EBB"/>
    <w:rsid w:val="00474924"/>
    <w:rsid w:val="00474BB2"/>
    <w:rsid w:val="00475E70"/>
    <w:rsid w:val="00477762"/>
    <w:rsid w:val="0048310C"/>
    <w:rsid w:val="0048330B"/>
    <w:rsid w:val="004847C7"/>
    <w:rsid w:val="00484EE2"/>
    <w:rsid w:val="00486237"/>
    <w:rsid w:val="00486BA4"/>
    <w:rsid w:val="00486FD2"/>
    <w:rsid w:val="00490EBA"/>
    <w:rsid w:val="004913EE"/>
    <w:rsid w:val="00491C5B"/>
    <w:rsid w:val="00494640"/>
    <w:rsid w:val="00496E89"/>
    <w:rsid w:val="004A1B34"/>
    <w:rsid w:val="004A6640"/>
    <w:rsid w:val="004A67A7"/>
    <w:rsid w:val="004B21A4"/>
    <w:rsid w:val="004B23F7"/>
    <w:rsid w:val="004B482D"/>
    <w:rsid w:val="004B4F14"/>
    <w:rsid w:val="004B5A9E"/>
    <w:rsid w:val="004B5EAD"/>
    <w:rsid w:val="004B686C"/>
    <w:rsid w:val="004B6CFA"/>
    <w:rsid w:val="004B7C39"/>
    <w:rsid w:val="004B7F73"/>
    <w:rsid w:val="004C2D3E"/>
    <w:rsid w:val="004C4518"/>
    <w:rsid w:val="004C503C"/>
    <w:rsid w:val="004C67BF"/>
    <w:rsid w:val="004C6C97"/>
    <w:rsid w:val="004C6E38"/>
    <w:rsid w:val="004C7338"/>
    <w:rsid w:val="004C7C19"/>
    <w:rsid w:val="004D015F"/>
    <w:rsid w:val="004D0ECA"/>
    <w:rsid w:val="004D1615"/>
    <w:rsid w:val="004D2ACC"/>
    <w:rsid w:val="004D3BB1"/>
    <w:rsid w:val="004D6538"/>
    <w:rsid w:val="004E4D39"/>
    <w:rsid w:val="004E6FA9"/>
    <w:rsid w:val="004F027D"/>
    <w:rsid w:val="004F08E1"/>
    <w:rsid w:val="004F5618"/>
    <w:rsid w:val="004F5B2A"/>
    <w:rsid w:val="004F5B3D"/>
    <w:rsid w:val="004F5BF1"/>
    <w:rsid w:val="004F5E12"/>
    <w:rsid w:val="004F7A41"/>
    <w:rsid w:val="00502104"/>
    <w:rsid w:val="00502D51"/>
    <w:rsid w:val="00503219"/>
    <w:rsid w:val="00504CBA"/>
    <w:rsid w:val="00507440"/>
    <w:rsid w:val="005107CF"/>
    <w:rsid w:val="00510F58"/>
    <w:rsid w:val="00511AF4"/>
    <w:rsid w:val="00514C7A"/>
    <w:rsid w:val="00514E02"/>
    <w:rsid w:val="00515DC2"/>
    <w:rsid w:val="0052192D"/>
    <w:rsid w:val="005224CA"/>
    <w:rsid w:val="00525E63"/>
    <w:rsid w:val="00530F82"/>
    <w:rsid w:val="00532D4E"/>
    <w:rsid w:val="00532E3C"/>
    <w:rsid w:val="00537DAE"/>
    <w:rsid w:val="00541C06"/>
    <w:rsid w:val="00541FF6"/>
    <w:rsid w:val="0054261B"/>
    <w:rsid w:val="005427BD"/>
    <w:rsid w:val="0054282A"/>
    <w:rsid w:val="005443B1"/>
    <w:rsid w:val="00545301"/>
    <w:rsid w:val="00545A9B"/>
    <w:rsid w:val="0055002B"/>
    <w:rsid w:val="0055105A"/>
    <w:rsid w:val="00555ADA"/>
    <w:rsid w:val="00555EDA"/>
    <w:rsid w:val="005568DD"/>
    <w:rsid w:val="00560D07"/>
    <w:rsid w:val="0056173E"/>
    <w:rsid w:val="005620EB"/>
    <w:rsid w:val="00563D0A"/>
    <w:rsid w:val="005654EE"/>
    <w:rsid w:val="00565E60"/>
    <w:rsid w:val="0057036D"/>
    <w:rsid w:val="005703F6"/>
    <w:rsid w:val="00573434"/>
    <w:rsid w:val="00574A90"/>
    <w:rsid w:val="005773D2"/>
    <w:rsid w:val="00577749"/>
    <w:rsid w:val="00577B6B"/>
    <w:rsid w:val="005827C6"/>
    <w:rsid w:val="00586057"/>
    <w:rsid w:val="00590BD7"/>
    <w:rsid w:val="00594043"/>
    <w:rsid w:val="00597C79"/>
    <w:rsid w:val="005A1AB3"/>
    <w:rsid w:val="005A413A"/>
    <w:rsid w:val="005A48CD"/>
    <w:rsid w:val="005A66E0"/>
    <w:rsid w:val="005A6E45"/>
    <w:rsid w:val="005A7386"/>
    <w:rsid w:val="005A73AF"/>
    <w:rsid w:val="005A78B6"/>
    <w:rsid w:val="005B1C6A"/>
    <w:rsid w:val="005B741D"/>
    <w:rsid w:val="005C01EF"/>
    <w:rsid w:val="005C055B"/>
    <w:rsid w:val="005C2247"/>
    <w:rsid w:val="005C2A6A"/>
    <w:rsid w:val="005C6B79"/>
    <w:rsid w:val="005C7448"/>
    <w:rsid w:val="005C7D1D"/>
    <w:rsid w:val="005D03C6"/>
    <w:rsid w:val="005D1430"/>
    <w:rsid w:val="005D214A"/>
    <w:rsid w:val="005D5AAC"/>
    <w:rsid w:val="005D5C58"/>
    <w:rsid w:val="005E17D0"/>
    <w:rsid w:val="005E4A6A"/>
    <w:rsid w:val="005E4E2B"/>
    <w:rsid w:val="005E64EE"/>
    <w:rsid w:val="005F15E7"/>
    <w:rsid w:val="005F264F"/>
    <w:rsid w:val="005F4DB3"/>
    <w:rsid w:val="005F72E0"/>
    <w:rsid w:val="005F7CB3"/>
    <w:rsid w:val="00600E35"/>
    <w:rsid w:val="006054C0"/>
    <w:rsid w:val="00607A78"/>
    <w:rsid w:val="00607C26"/>
    <w:rsid w:val="00610AF2"/>
    <w:rsid w:val="006128E0"/>
    <w:rsid w:val="006136AA"/>
    <w:rsid w:val="00614D9A"/>
    <w:rsid w:val="0061523B"/>
    <w:rsid w:val="006214D2"/>
    <w:rsid w:val="00622BDA"/>
    <w:rsid w:val="00623346"/>
    <w:rsid w:val="006241C9"/>
    <w:rsid w:val="00624795"/>
    <w:rsid w:val="00624E8E"/>
    <w:rsid w:val="00625DF8"/>
    <w:rsid w:val="00626F09"/>
    <w:rsid w:val="00630996"/>
    <w:rsid w:val="00633232"/>
    <w:rsid w:val="00635028"/>
    <w:rsid w:val="0063607F"/>
    <w:rsid w:val="006407C7"/>
    <w:rsid w:val="006410A1"/>
    <w:rsid w:val="00641432"/>
    <w:rsid w:val="006513C4"/>
    <w:rsid w:val="006513C5"/>
    <w:rsid w:val="00651541"/>
    <w:rsid w:val="0065444F"/>
    <w:rsid w:val="00654870"/>
    <w:rsid w:val="006556A1"/>
    <w:rsid w:val="00655909"/>
    <w:rsid w:val="006615F9"/>
    <w:rsid w:val="0066295E"/>
    <w:rsid w:val="00662C55"/>
    <w:rsid w:val="00662D6B"/>
    <w:rsid w:val="00666C62"/>
    <w:rsid w:val="00670BF4"/>
    <w:rsid w:val="0067132C"/>
    <w:rsid w:val="006729E1"/>
    <w:rsid w:val="0067388C"/>
    <w:rsid w:val="00674BB5"/>
    <w:rsid w:val="006756E9"/>
    <w:rsid w:val="00676521"/>
    <w:rsid w:val="00682AF3"/>
    <w:rsid w:val="00683760"/>
    <w:rsid w:val="006837F6"/>
    <w:rsid w:val="00693FF2"/>
    <w:rsid w:val="00694F76"/>
    <w:rsid w:val="00695AA5"/>
    <w:rsid w:val="006A22D1"/>
    <w:rsid w:val="006A22F0"/>
    <w:rsid w:val="006A3AF5"/>
    <w:rsid w:val="006A43E5"/>
    <w:rsid w:val="006A4C5C"/>
    <w:rsid w:val="006A7181"/>
    <w:rsid w:val="006A7689"/>
    <w:rsid w:val="006B2059"/>
    <w:rsid w:val="006B254C"/>
    <w:rsid w:val="006B2DBF"/>
    <w:rsid w:val="006B44EE"/>
    <w:rsid w:val="006B4D14"/>
    <w:rsid w:val="006B7DFD"/>
    <w:rsid w:val="006C02E8"/>
    <w:rsid w:val="006C0A4D"/>
    <w:rsid w:val="006C1E1E"/>
    <w:rsid w:val="006C2C5C"/>
    <w:rsid w:val="006C3E66"/>
    <w:rsid w:val="006C4530"/>
    <w:rsid w:val="006C5F0F"/>
    <w:rsid w:val="006C6A5D"/>
    <w:rsid w:val="006C73C3"/>
    <w:rsid w:val="006D0FA4"/>
    <w:rsid w:val="006D214F"/>
    <w:rsid w:val="006D36E5"/>
    <w:rsid w:val="006D430C"/>
    <w:rsid w:val="006E0C88"/>
    <w:rsid w:val="006E0EC4"/>
    <w:rsid w:val="006E3860"/>
    <w:rsid w:val="006F05BE"/>
    <w:rsid w:val="006F3677"/>
    <w:rsid w:val="006F375B"/>
    <w:rsid w:val="006F62B4"/>
    <w:rsid w:val="006F63A9"/>
    <w:rsid w:val="00700A4F"/>
    <w:rsid w:val="00700D7C"/>
    <w:rsid w:val="00701038"/>
    <w:rsid w:val="00705381"/>
    <w:rsid w:val="0070540D"/>
    <w:rsid w:val="00705F5D"/>
    <w:rsid w:val="00706712"/>
    <w:rsid w:val="00707858"/>
    <w:rsid w:val="007100DC"/>
    <w:rsid w:val="00712CA1"/>
    <w:rsid w:val="0071508C"/>
    <w:rsid w:val="007161D4"/>
    <w:rsid w:val="0071628E"/>
    <w:rsid w:val="00716B2D"/>
    <w:rsid w:val="00716C69"/>
    <w:rsid w:val="007175E1"/>
    <w:rsid w:val="007176BA"/>
    <w:rsid w:val="00722046"/>
    <w:rsid w:val="0072230D"/>
    <w:rsid w:val="007261CC"/>
    <w:rsid w:val="00727A45"/>
    <w:rsid w:val="00730979"/>
    <w:rsid w:val="00730DDA"/>
    <w:rsid w:val="0073283C"/>
    <w:rsid w:val="00735F7F"/>
    <w:rsid w:val="0073640C"/>
    <w:rsid w:val="00740351"/>
    <w:rsid w:val="00740C84"/>
    <w:rsid w:val="007428E7"/>
    <w:rsid w:val="007439DE"/>
    <w:rsid w:val="007443EB"/>
    <w:rsid w:val="00744460"/>
    <w:rsid w:val="007506D4"/>
    <w:rsid w:val="00751917"/>
    <w:rsid w:val="00752451"/>
    <w:rsid w:val="00753717"/>
    <w:rsid w:val="0075403D"/>
    <w:rsid w:val="00754E3B"/>
    <w:rsid w:val="007556A6"/>
    <w:rsid w:val="007561F5"/>
    <w:rsid w:val="007577E8"/>
    <w:rsid w:val="00761951"/>
    <w:rsid w:val="0076313F"/>
    <w:rsid w:val="0076565D"/>
    <w:rsid w:val="00770B58"/>
    <w:rsid w:val="00771B2E"/>
    <w:rsid w:val="0077286F"/>
    <w:rsid w:val="00773E81"/>
    <w:rsid w:val="007753E6"/>
    <w:rsid w:val="00776DBA"/>
    <w:rsid w:val="00780ABE"/>
    <w:rsid w:val="00781630"/>
    <w:rsid w:val="007816D3"/>
    <w:rsid w:val="00783E8F"/>
    <w:rsid w:val="00784F6D"/>
    <w:rsid w:val="00785307"/>
    <w:rsid w:val="00786754"/>
    <w:rsid w:val="00790EB4"/>
    <w:rsid w:val="0079265E"/>
    <w:rsid w:val="00792ABE"/>
    <w:rsid w:val="0079433F"/>
    <w:rsid w:val="00795A3D"/>
    <w:rsid w:val="0079706C"/>
    <w:rsid w:val="007971F3"/>
    <w:rsid w:val="00797E22"/>
    <w:rsid w:val="007A2013"/>
    <w:rsid w:val="007A3368"/>
    <w:rsid w:val="007A4B33"/>
    <w:rsid w:val="007A75B4"/>
    <w:rsid w:val="007B327D"/>
    <w:rsid w:val="007B7A2F"/>
    <w:rsid w:val="007C158A"/>
    <w:rsid w:val="007C1D58"/>
    <w:rsid w:val="007C3040"/>
    <w:rsid w:val="007D2328"/>
    <w:rsid w:val="007D3D0F"/>
    <w:rsid w:val="007E14AA"/>
    <w:rsid w:val="007E1C7B"/>
    <w:rsid w:val="007E26CC"/>
    <w:rsid w:val="007E3A66"/>
    <w:rsid w:val="007E4B6C"/>
    <w:rsid w:val="007E7420"/>
    <w:rsid w:val="007F1B80"/>
    <w:rsid w:val="007F5B0F"/>
    <w:rsid w:val="007F5CFB"/>
    <w:rsid w:val="007F79CC"/>
    <w:rsid w:val="008043D9"/>
    <w:rsid w:val="008045EE"/>
    <w:rsid w:val="00807F07"/>
    <w:rsid w:val="008111DE"/>
    <w:rsid w:val="00811570"/>
    <w:rsid w:val="008135FF"/>
    <w:rsid w:val="00813A5D"/>
    <w:rsid w:val="00814374"/>
    <w:rsid w:val="00814AD1"/>
    <w:rsid w:val="00815292"/>
    <w:rsid w:val="00815E85"/>
    <w:rsid w:val="00816459"/>
    <w:rsid w:val="00817F8F"/>
    <w:rsid w:val="00821016"/>
    <w:rsid w:val="00821AEE"/>
    <w:rsid w:val="008232C5"/>
    <w:rsid w:val="00823A1C"/>
    <w:rsid w:val="00823FFF"/>
    <w:rsid w:val="00825A65"/>
    <w:rsid w:val="00825BE4"/>
    <w:rsid w:val="00827CBB"/>
    <w:rsid w:val="00830F4F"/>
    <w:rsid w:val="00833796"/>
    <w:rsid w:val="00834942"/>
    <w:rsid w:val="00837636"/>
    <w:rsid w:val="008412A8"/>
    <w:rsid w:val="008441B5"/>
    <w:rsid w:val="00846C3B"/>
    <w:rsid w:val="00847425"/>
    <w:rsid w:val="00851B64"/>
    <w:rsid w:val="008558C5"/>
    <w:rsid w:val="0086082A"/>
    <w:rsid w:val="00862466"/>
    <w:rsid w:val="00862FD6"/>
    <w:rsid w:val="0086302C"/>
    <w:rsid w:val="00866F4E"/>
    <w:rsid w:val="008676BF"/>
    <w:rsid w:val="00867881"/>
    <w:rsid w:val="00870080"/>
    <w:rsid w:val="008717BB"/>
    <w:rsid w:val="00871B95"/>
    <w:rsid w:val="00872BB2"/>
    <w:rsid w:val="00873BA2"/>
    <w:rsid w:val="00874922"/>
    <w:rsid w:val="00877777"/>
    <w:rsid w:val="00877FAC"/>
    <w:rsid w:val="00881EAB"/>
    <w:rsid w:val="008905ED"/>
    <w:rsid w:val="00890F3E"/>
    <w:rsid w:val="00891448"/>
    <w:rsid w:val="0089569A"/>
    <w:rsid w:val="00897E41"/>
    <w:rsid w:val="00897F2F"/>
    <w:rsid w:val="008A0AC6"/>
    <w:rsid w:val="008A1403"/>
    <w:rsid w:val="008A20AF"/>
    <w:rsid w:val="008A22DD"/>
    <w:rsid w:val="008A23E4"/>
    <w:rsid w:val="008A3622"/>
    <w:rsid w:val="008A3960"/>
    <w:rsid w:val="008A5192"/>
    <w:rsid w:val="008A60C6"/>
    <w:rsid w:val="008B7970"/>
    <w:rsid w:val="008C23D8"/>
    <w:rsid w:val="008C30D7"/>
    <w:rsid w:val="008C5347"/>
    <w:rsid w:val="008C566E"/>
    <w:rsid w:val="008C6227"/>
    <w:rsid w:val="008C66AA"/>
    <w:rsid w:val="008D576D"/>
    <w:rsid w:val="008D6C0F"/>
    <w:rsid w:val="008E3A6B"/>
    <w:rsid w:val="008E5B8E"/>
    <w:rsid w:val="008E6970"/>
    <w:rsid w:val="008E7961"/>
    <w:rsid w:val="008F0A4B"/>
    <w:rsid w:val="008F13B4"/>
    <w:rsid w:val="008F2599"/>
    <w:rsid w:val="008F2F87"/>
    <w:rsid w:val="008F361B"/>
    <w:rsid w:val="008F73A3"/>
    <w:rsid w:val="00900200"/>
    <w:rsid w:val="00901146"/>
    <w:rsid w:val="00902008"/>
    <w:rsid w:val="00902199"/>
    <w:rsid w:val="00902213"/>
    <w:rsid w:val="00902385"/>
    <w:rsid w:val="009042ED"/>
    <w:rsid w:val="00906923"/>
    <w:rsid w:val="0090744B"/>
    <w:rsid w:val="00907C5E"/>
    <w:rsid w:val="00910BDF"/>
    <w:rsid w:val="0091250D"/>
    <w:rsid w:val="00912D0E"/>
    <w:rsid w:val="00915C77"/>
    <w:rsid w:val="00921B95"/>
    <w:rsid w:val="0092258C"/>
    <w:rsid w:val="00924ADD"/>
    <w:rsid w:val="009259D3"/>
    <w:rsid w:val="0092785A"/>
    <w:rsid w:val="00930316"/>
    <w:rsid w:val="0093076F"/>
    <w:rsid w:val="009312DF"/>
    <w:rsid w:val="00933A0E"/>
    <w:rsid w:val="00934B39"/>
    <w:rsid w:val="0093730D"/>
    <w:rsid w:val="00937452"/>
    <w:rsid w:val="00940684"/>
    <w:rsid w:val="009431AE"/>
    <w:rsid w:val="00944B58"/>
    <w:rsid w:val="0094683E"/>
    <w:rsid w:val="009470AC"/>
    <w:rsid w:val="00947A6D"/>
    <w:rsid w:val="0095169B"/>
    <w:rsid w:val="00953130"/>
    <w:rsid w:val="009560D1"/>
    <w:rsid w:val="0096269F"/>
    <w:rsid w:val="009629EB"/>
    <w:rsid w:val="0096598A"/>
    <w:rsid w:val="009675AC"/>
    <w:rsid w:val="00971724"/>
    <w:rsid w:val="00973C41"/>
    <w:rsid w:val="00975B93"/>
    <w:rsid w:val="00983AF5"/>
    <w:rsid w:val="00984156"/>
    <w:rsid w:val="009847DB"/>
    <w:rsid w:val="009847E8"/>
    <w:rsid w:val="00985156"/>
    <w:rsid w:val="009856A6"/>
    <w:rsid w:val="009873D0"/>
    <w:rsid w:val="00987D28"/>
    <w:rsid w:val="00993F0C"/>
    <w:rsid w:val="009953C9"/>
    <w:rsid w:val="00996096"/>
    <w:rsid w:val="00996DAF"/>
    <w:rsid w:val="009A2ACC"/>
    <w:rsid w:val="009A36A6"/>
    <w:rsid w:val="009A5439"/>
    <w:rsid w:val="009B0B3B"/>
    <w:rsid w:val="009B0D94"/>
    <w:rsid w:val="009B170A"/>
    <w:rsid w:val="009B48D5"/>
    <w:rsid w:val="009B634F"/>
    <w:rsid w:val="009C083A"/>
    <w:rsid w:val="009C136F"/>
    <w:rsid w:val="009C32EC"/>
    <w:rsid w:val="009C5493"/>
    <w:rsid w:val="009C7245"/>
    <w:rsid w:val="009D24AC"/>
    <w:rsid w:val="009D2A4D"/>
    <w:rsid w:val="009E23D6"/>
    <w:rsid w:val="009E2BBD"/>
    <w:rsid w:val="009E2CAE"/>
    <w:rsid w:val="009F3D27"/>
    <w:rsid w:val="009F3D8B"/>
    <w:rsid w:val="009F417F"/>
    <w:rsid w:val="009F4CF7"/>
    <w:rsid w:val="009F5C25"/>
    <w:rsid w:val="009F614C"/>
    <w:rsid w:val="00A00A78"/>
    <w:rsid w:val="00A012DD"/>
    <w:rsid w:val="00A04267"/>
    <w:rsid w:val="00A04806"/>
    <w:rsid w:val="00A0646C"/>
    <w:rsid w:val="00A064A0"/>
    <w:rsid w:val="00A12014"/>
    <w:rsid w:val="00A125AA"/>
    <w:rsid w:val="00A171E5"/>
    <w:rsid w:val="00A2089B"/>
    <w:rsid w:val="00A231C7"/>
    <w:rsid w:val="00A232E0"/>
    <w:rsid w:val="00A258E8"/>
    <w:rsid w:val="00A279BE"/>
    <w:rsid w:val="00A27FF0"/>
    <w:rsid w:val="00A31346"/>
    <w:rsid w:val="00A3135A"/>
    <w:rsid w:val="00A351D6"/>
    <w:rsid w:val="00A404C2"/>
    <w:rsid w:val="00A42080"/>
    <w:rsid w:val="00A431D0"/>
    <w:rsid w:val="00A4759C"/>
    <w:rsid w:val="00A477F4"/>
    <w:rsid w:val="00A5191B"/>
    <w:rsid w:val="00A536A5"/>
    <w:rsid w:val="00A554A5"/>
    <w:rsid w:val="00A55D12"/>
    <w:rsid w:val="00A6143D"/>
    <w:rsid w:val="00A6363D"/>
    <w:rsid w:val="00A63E5E"/>
    <w:rsid w:val="00A66193"/>
    <w:rsid w:val="00A708E7"/>
    <w:rsid w:val="00A70EAA"/>
    <w:rsid w:val="00A72597"/>
    <w:rsid w:val="00A73276"/>
    <w:rsid w:val="00A74D57"/>
    <w:rsid w:val="00A75D52"/>
    <w:rsid w:val="00A76742"/>
    <w:rsid w:val="00A7786E"/>
    <w:rsid w:val="00A81509"/>
    <w:rsid w:val="00A83240"/>
    <w:rsid w:val="00A86A85"/>
    <w:rsid w:val="00A87415"/>
    <w:rsid w:val="00A87810"/>
    <w:rsid w:val="00A90887"/>
    <w:rsid w:val="00A9214E"/>
    <w:rsid w:val="00A921E1"/>
    <w:rsid w:val="00A927CA"/>
    <w:rsid w:val="00A93471"/>
    <w:rsid w:val="00A94C67"/>
    <w:rsid w:val="00A958E0"/>
    <w:rsid w:val="00A95E68"/>
    <w:rsid w:val="00A96560"/>
    <w:rsid w:val="00A96D18"/>
    <w:rsid w:val="00AA3EF6"/>
    <w:rsid w:val="00AA54F1"/>
    <w:rsid w:val="00AA7508"/>
    <w:rsid w:val="00AB090D"/>
    <w:rsid w:val="00AB4F54"/>
    <w:rsid w:val="00AB6106"/>
    <w:rsid w:val="00AB7B40"/>
    <w:rsid w:val="00AC1E57"/>
    <w:rsid w:val="00AC48D5"/>
    <w:rsid w:val="00AC50F6"/>
    <w:rsid w:val="00AC5502"/>
    <w:rsid w:val="00AC56DB"/>
    <w:rsid w:val="00AC79D3"/>
    <w:rsid w:val="00AD0793"/>
    <w:rsid w:val="00AD0B22"/>
    <w:rsid w:val="00AD0C9F"/>
    <w:rsid w:val="00AD1707"/>
    <w:rsid w:val="00AD2C81"/>
    <w:rsid w:val="00AD4C78"/>
    <w:rsid w:val="00AD5444"/>
    <w:rsid w:val="00AD6DFC"/>
    <w:rsid w:val="00AD7563"/>
    <w:rsid w:val="00AD7CB5"/>
    <w:rsid w:val="00AE023B"/>
    <w:rsid w:val="00AE0589"/>
    <w:rsid w:val="00AE2113"/>
    <w:rsid w:val="00AE2499"/>
    <w:rsid w:val="00AE2EE1"/>
    <w:rsid w:val="00AE4713"/>
    <w:rsid w:val="00AE673D"/>
    <w:rsid w:val="00AE70CD"/>
    <w:rsid w:val="00AF0643"/>
    <w:rsid w:val="00AF1138"/>
    <w:rsid w:val="00AF44B1"/>
    <w:rsid w:val="00B0266A"/>
    <w:rsid w:val="00B02E20"/>
    <w:rsid w:val="00B053C2"/>
    <w:rsid w:val="00B05665"/>
    <w:rsid w:val="00B05AAA"/>
    <w:rsid w:val="00B074BF"/>
    <w:rsid w:val="00B106E3"/>
    <w:rsid w:val="00B119B9"/>
    <w:rsid w:val="00B11DCC"/>
    <w:rsid w:val="00B12A94"/>
    <w:rsid w:val="00B12ED3"/>
    <w:rsid w:val="00B13961"/>
    <w:rsid w:val="00B165DE"/>
    <w:rsid w:val="00B16732"/>
    <w:rsid w:val="00B350D6"/>
    <w:rsid w:val="00B4356B"/>
    <w:rsid w:val="00B44885"/>
    <w:rsid w:val="00B45D55"/>
    <w:rsid w:val="00B47788"/>
    <w:rsid w:val="00B47B8D"/>
    <w:rsid w:val="00B51AAA"/>
    <w:rsid w:val="00B51C50"/>
    <w:rsid w:val="00B535CE"/>
    <w:rsid w:val="00B53618"/>
    <w:rsid w:val="00B53C56"/>
    <w:rsid w:val="00B53FF9"/>
    <w:rsid w:val="00B56B49"/>
    <w:rsid w:val="00B57268"/>
    <w:rsid w:val="00B57F67"/>
    <w:rsid w:val="00B60661"/>
    <w:rsid w:val="00B60EC0"/>
    <w:rsid w:val="00B61FF3"/>
    <w:rsid w:val="00B63051"/>
    <w:rsid w:val="00B6667A"/>
    <w:rsid w:val="00B74F80"/>
    <w:rsid w:val="00B76E3B"/>
    <w:rsid w:val="00B840BA"/>
    <w:rsid w:val="00B868D1"/>
    <w:rsid w:val="00B90767"/>
    <w:rsid w:val="00B90CE6"/>
    <w:rsid w:val="00B91A65"/>
    <w:rsid w:val="00B91F6A"/>
    <w:rsid w:val="00B92242"/>
    <w:rsid w:val="00B93324"/>
    <w:rsid w:val="00B9710C"/>
    <w:rsid w:val="00BA1706"/>
    <w:rsid w:val="00BA3B35"/>
    <w:rsid w:val="00BA46B4"/>
    <w:rsid w:val="00BA581D"/>
    <w:rsid w:val="00BA7638"/>
    <w:rsid w:val="00BB0840"/>
    <w:rsid w:val="00BB3A53"/>
    <w:rsid w:val="00BB3A5B"/>
    <w:rsid w:val="00BB4355"/>
    <w:rsid w:val="00BC0049"/>
    <w:rsid w:val="00BC3F3D"/>
    <w:rsid w:val="00BD0499"/>
    <w:rsid w:val="00BD1CA0"/>
    <w:rsid w:val="00BD2EB1"/>
    <w:rsid w:val="00BD4A44"/>
    <w:rsid w:val="00BE695D"/>
    <w:rsid w:val="00BE7F93"/>
    <w:rsid w:val="00BF2DB8"/>
    <w:rsid w:val="00BF3706"/>
    <w:rsid w:val="00BF4617"/>
    <w:rsid w:val="00BF6D51"/>
    <w:rsid w:val="00BF7C75"/>
    <w:rsid w:val="00C0043F"/>
    <w:rsid w:val="00C0334E"/>
    <w:rsid w:val="00C04070"/>
    <w:rsid w:val="00C05643"/>
    <w:rsid w:val="00C05C73"/>
    <w:rsid w:val="00C060D1"/>
    <w:rsid w:val="00C10C3D"/>
    <w:rsid w:val="00C10DE8"/>
    <w:rsid w:val="00C11118"/>
    <w:rsid w:val="00C1126B"/>
    <w:rsid w:val="00C1142C"/>
    <w:rsid w:val="00C15B41"/>
    <w:rsid w:val="00C15D55"/>
    <w:rsid w:val="00C210C9"/>
    <w:rsid w:val="00C21910"/>
    <w:rsid w:val="00C2204F"/>
    <w:rsid w:val="00C22390"/>
    <w:rsid w:val="00C223AD"/>
    <w:rsid w:val="00C22E7F"/>
    <w:rsid w:val="00C25212"/>
    <w:rsid w:val="00C25A4B"/>
    <w:rsid w:val="00C26388"/>
    <w:rsid w:val="00C2727E"/>
    <w:rsid w:val="00C277B0"/>
    <w:rsid w:val="00C27D7E"/>
    <w:rsid w:val="00C32322"/>
    <w:rsid w:val="00C33767"/>
    <w:rsid w:val="00C33E9B"/>
    <w:rsid w:val="00C34059"/>
    <w:rsid w:val="00C36DD0"/>
    <w:rsid w:val="00C449BF"/>
    <w:rsid w:val="00C52DF2"/>
    <w:rsid w:val="00C541BA"/>
    <w:rsid w:val="00C6462E"/>
    <w:rsid w:val="00C71EB4"/>
    <w:rsid w:val="00C721CF"/>
    <w:rsid w:val="00C73833"/>
    <w:rsid w:val="00C74453"/>
    <w:rsid w:val="00C75233"/>
    <w:rsid w:val="00C75329"/>
    <w:rsid w:val="00C77E3D"/>
    <w:rsid w:val="00C80965"/>
    <w:rsid w:val="00C822DF"/>
    <w:rsid w:val="00C82434"/>
    <w:rsid w:val="00C82680"/>
    <w:rsid w:val="00C82EE4"/>
    <w:rsid w:val="00C83FFD"/>
    <w:rsid w:val="00C85DA1"/>
    <w:rsid w:val="00C9013B"/>
    <w:rsid w:val="00C90A52"/>
    <w:rsid w:val="00C913B3"/>
    <w:rsid w:val="00C93635"/>
    <w:rsid w:val="00C9628D"/>
    <w:rsid w:val="00CA2D13"/>
    <w:rsid w:val="00CA34BF"/>
    <w:rsid w:val="00CA5544"/>
    <w:rsid w:val="00CA7867"/>
    <w:rsid w:val="00CB0100"/>
    <w:rsid w:val="00CB26D4"/>
    <w:rsid w:val="00CB2EA2"/>
    <w:rsid w:val="00CB5DEB"/>
    <w:rsid w:val="00CB6EC9"/>
    <w:rsid w:val="00CC0DA6"/>
    <w:rsid w:val="00CC0E6D"/>
    <w:rsid w:val="00CC7B2E"/>
    <w:rsid w:val="00CD48E5"/>
    <w:rsid w:val="00CD63BF"/>
    <w:rsid w:val="00CD63DC"/>
    <w:rsid w:val="00CE1C5B"/>
    <w:rsid w:val="00CE1D81"/>
    <w:rsid w:val="00CE3A5E"/>
    <w:rsid w:val="00CE44B4"/>
    <w:rsid w:val="00CE523D"/>
    <w:rsid w:val="00CE603A"/>
    <w:rsid w:val="00CE612E"/>
    <w:rsid w:val="00CE645F"/>
    <w:rsid w:val="00CF256E"/>
    <w:rsid w:val="00CF3922"/>
    <w:rsid w:val="00CF4D6E"/>
    <w:rsid w:val="00CF6A81"/>
    <w:rsid w:val="00CF7450"/>
    <w:rsid w:val="00D002FB"/>
    <w:rsid w:val="00D004E7"/>
    <w:rsid w:val="00D01036"/>
    <w:rsid w:val="00D01DC1"/>
    <w:rsid w:val="00D02BC5"/>
    <w:rsid w:val="00D035D9"/>
    <w:rsid w:val="00D03AC7"/>
    <w:rsid w:val="00D03E0D"/>
    <w:rsid w:val="00D04E66"/>
    <w:rsid w:val="00D052A2"/>
    <w:rsid w:val="00D06D59"/>
    <w:rsid w:val="00D101BC"/>
    <w:rsid w:val="00D10D05"/>
    <w:rsid w:val="00D11062"/>
    <w:rsid w:val="00D128F5"/>
    <w:rsid w:val="00D15F64"/>
    <w:rsid w:val="00D1666E"/>
    <w:rsid w:val="00D1694C"/>
    <w:rsid w:val="00D2200F"/>
    <w:rsid w:val="00D27CD4"/>
    <w:rsid w:val="00D300EB"/>
    <w:rsid w:val="00D30535"/>
    <w:rsid w:val="00D32FD1"/>
    <w:rsid w:val="00D33C65"/>
    <w:rsid w:val="00D34462"/>
    <w:rsid w:val="00D354B0"/>
    <w:rsid w:val="00D367A5"/>
    <w:rsid w:val="00D3702C"/>
    <w:rsid w:val="00D3715C"/>
    <w:rsid w:val="00D37F19"/>
    <w:rsid w:val="00D42875"/>
    <w:rsid w:val="00D43DF8"/>
    <w:rsid w:val="00D451E9"/>
    <w:rsid w:val="00D4528D"/>
    <w:rsid w:val="00D500D5"/>
    <w:rsid w:val="00D52153"/>
    <w:rsid w:val="00D53D89"/>
    <w:rsid w:val="00D56B29"/>
    <w:rsid w:val="00D57CC7"/>
    <w:rsid w:val="00D61D9E"/>
    <w:rsid w:val="00D64F21"/>
    <w:rsid w:val="00D6665F"/>
    <w:rsid w:val="00D67C03"/>
    <w:rsid w:val="00D707FA"/>
    <w:rsid w:val="00D714E1"/>
    <w:rsid w:val="00D72CBA"/>
    <w:rsid w:val="00D72F3C"/>
    <w:rsid w:val="00D733D4"/>
    <w:rsid w:val="00D740C1"/>
    <w:rsid w:val="00D75669"/>
    <w:rsid w:val="00D76220"/>
    <w:rsid w:val="00D76365"/>
    <w:rsid w:val="00D8050B"/>
    <w:rsid w:val="00D80BC8"/>
    <w:rsid w:val="00D84E7E"/>
    <w:rsid w:val="00D8683B"/>
    <w:rsid w:val="00D90479"/>
    <w:rsid w:val="00D90C62"/>
    <w:rsid w:val="00D9119E"/>
    <w:rsid w:val="00D918F8"/>
    <w:rsid w:val="00D93060"/>
    <w:rsid w:val="00D937F6"/>
    <w:rsid w:val="00D9411E"/>
    <w:rsid w:val="00D95E15"/>
    <w:rsid w:val="00D9695A"/>
    <w:rsid w:val="00DA12C6"/>
    <w:rsid w:val="00DA132F"/>
    <w:rsid w:val="00DA2A0E"/>
    <w:rsid w:val="00DA3029"/>
    <w:rsid w:val="00DA3130"/>
    <w:rsid w:val="00DA5288"/>
    <w:rsid w:val="00DA7B4C"/>
    <w:rsid w:val="00DB0BFA"/>
    <w:rsid w:val="00DB3812"/>
    <w:rsid w:val="00DB612E"/>
    <w:rsid w:val="00DB75D0"/>
    <w:rsid w:val="00DC2ACE"/>
    <w:rsid w:val="00DC4B8D"/>
    <w:rsid w:val="00DC59CF"/>
    <w:rsid w:val="00DC5C7C"/>
    <w:rsid w:val="00DC6DE7"/>
    <w:rsid w:val="00DD043B"/>
    <w:rsid w:val="00DD19D3"/>
    <w:rsid w:val="00DD1CD4"/>
    <w:rsid w:val="00DD20CE"/>
    <w:rsid w:val="00DD2777"/>
    <w:rsid w:val="00DD631A"/>
    <w:rsid w:val="00DD725A"/>
    <w:rsid w:val="00DD7F2B"/>
    <w:rsid w:val="00DE0688"/>
    <w:rsid w:val="00DE0998"/>
    <w:rsid w:val="00DE25D9"/>
    <w:rsid w:val="00DE25E8"/>
    <w:rsid w:val="00DE4973"/>
    <w:rsid w:val="00DF119D"/>
    <w:rsid w:val="00E03A0A"/>
    <w:rsid w:val="00E03B14"/>
    <w:rsid w:val="00E052B4"/>
    <w:rsid w:val="00E053B8"/>
    <w:rsid w:val="00E05D23"/>
    <w:rsid w:val="00E070F4"/>
    <w:rsid w:val="00E0767E"/>
    <w:rsid w:val="00E116D1"/>
    <w:rsid w:val="00E11BE6"/>
    <w:rsid w:val="00E152CC"/>
    <w:rsid w:val="00E20D00"/>
    <w:rsid w:val="00E25D00"/>
    <w:rsid w:val="00E263B6"/>
    <w:rsid w:val="00E26F25"/>
    <w:rsid w:val="00E2751F"/>
    <w:rsid w:val="00E3234A"/>
    <w:rsid w:val="00E35135"/>
    <w:rsid w:val="00E374B4"/>
    <w:rsid w:val="00E41428"/>
    <w:rsid w:val="00E44CA5"/>
    <w:rsid w:val="00E44E9F"/>
    <w:rsid w:val="00E4653B"/>
    <w:rsid w:val="00E47812"/>
    <w:rsid w:val="00E47A5C"/>
    <w:rsid w:val="00E50FF9"/>
    <w:rsid w:val="00E515D5"/>
    <w:rsid w:val="00E53950"/>
    <w:rsid w:val="00E55060"/>
    <w:rsid w:val="00E552D2"/>
    <w:rsid w:val="00E5582D"/>
    <w:rsid w:val="00E6354F"/>
    <w:rsid w:val="00E641EC"/>
    <w:rsid w:val="00E64E97"/>
    <w:rsid w:val="00E668F3"/>
    <w:rsid w:val="00E73363"/>
    <w:rsid w:val="00E73E6A"/>
    <w:rsid w:val="00E74173"/>
    <w:rsid w:val="00E7585A"/>
    <w:rsid w:val="00E769F0"/>
    <w:rsid w:val="00E808F9"/>
    <w:rsid w:val="00E83E42"/>
    <w:rsid w:val="00E84595"/>
    <w:rsid w:val="00E85D30"/>
    <w:rsid w:val="00E912ED"/>
    <w:rsid w:val="00E91801"/>
    <w:rsid w:val="00E94053"/>
    <w:rsid w:val="00E94329"/>
    <w:rsid w:val="00E95F51"/>
    <w:rsid w:val="00E97FE8"/>
    <w:rsid w:val="00EA056F"/>
    <w:rsid w:val="00EA2351"/>
    <w:rsid w:val="00EA27AF"/>
    <w:rsid w:val="00EA2CD1"/>
    <w:rsid w:val="00EA33CF"/>
    <w:rsid w:val="00EA3CF1"/>
    <w:rsid w:val="00EA4FA1"/>
    <w:rsid w:val="00EB0171"/>
    <w:rsid w:val="00EB0C77"/>
    <w:rsid w:val="00EB2336"/>
    <w:rsid w:val="00EB433F"/>
    <w:rsid w:val="00EB46EE"/>
    <w:rsid w:val="00EB4A31"/>
    <w:rsid w:val="00EB6A73"/>
    <w:rsid w:val="00EB7A49"/>
    <w:rsid w:val="00EC0AB7"/>
    <w:rsid w:val="00EC18DA"/>
    <w:rsid w:val="00EC322A"/>
    <w:rsid w:val="00EC45E1"/>
    <w:rsid w:val="00EC6668"/>
    <w:rsid w:val="00EC7FD2"/>
    <w:rsid w:val="00ED0526"/>
    <w:rsid w:val="00ED16A9"/>
    <w:rsid w:val="00ED4E15"/>
    <w:rsid w:val="00ED68AA"/>
    <w:rsid w:val="00ED6F06"/>
    <w:rsid w:val="00EE0459"/>
    <w:rsid w:val="00EE1331"/>
    <w:rsid w:val="00EE3142"/>
    <w:rsid w:val="00EE6543"/>
    <w:rsid w:val="00EE7133"/>
    <w:rsid w:val="00EF14E5"/>
    <w:rsid w:val="00EF32B4"/>
    <w:rsid w:val="00EF3894"/>
    <w:rsid w:val="00EF4347"/>
    <w:rsid w:val="00EF4656"/>
    <w:rsid w:val="00EF6EE9"/>
    <w:rsid w:val="00F044BE"/>
    <w:rsid w:val="00F060E4"/>
    <w:rsid w:val="00F06236"/>
    <w:rsid w:val="00F0665A"/>
    <w:rsid w:val="00F070E6"/>
    <w:rsid w:val="00F115C6"/>
    <w:rsid w:val="00F12045"/>
    <w:rsid w:val="00F12B49"/>
    <w:rsid w:val="00F1306F"/>
    <w:rsid w:val="00F13533"/>
    <w:rsid w:val="00F14DF4"/>
    <w:rsid w:val="00F1525F"/>
    <w:rsid w:val="00F16046"/>
    <w:rsid w:val="00F1637F"/>
    <w:rsid w:val="00F22D26"/>
    <w:rsid w:val="00F23155"/>
    <w:rsid w:val="00F24D97"/>
    <w:rsid w:val="00F264CA"/>
    <w:rsid w:val="00F272D1"/>
    <w:rsid w:val="00F30EBB"/>
    <w:rsid w:val="00F326E1"/>
    <w:rsid w:val="00F33226"/>
    <w:rsid w:val="00F35A97"/>
    <w:rsid w:val="00F36180"/>
    <w:rsid w:val="00F407E1"/>
    <w:rsid w:val="00F40DBD"/>
    <w:rsid w:val="00F41303"/>
    <w:rsid w:val="00F418E2"/>
    <w:rsid w:val="00F45B17"/>
    <w:rsid w:val="00F45D36"/>
    <w:rsid w:val="00F4788D"/>
    <w:rsid w:val="00F502E7"/>
    <w:rsid w:val="00F50E3A"/>
    <w:rsid w:val="00F52562"/>
    <w:rsid w:val="00F53446"/>
    <w:rsid w:val="00F53DBD"/>
    <w:rsid w:val="00F552CC"/>
    <w:rsid w:val="00F553AA"/>
    <w:rsid w:val="00F57BC7"/>
    <w:rsid w:val="00F602C1"/>
    <w:rsid w:val="00F60383"/>
    <w:rsid w:val="00F67E88"/>
    <w:rsid w:val="00F74A6E"/>
    <w:rsid w:val="00F75EB4"/>
    <w:rsid w:val="00F76F99"/>
    <w:rsid w:val="00F80B40"/>
    <w:rsid w:val="00F8217E"/>
    <w:rsid w:val="00F83857"/>
    <w:rsid w:val="00F85B24"/>
    <w:rsid w:val="00F877FD"/>
    <w:rsid w:val="00F911DD"/>
    <w:rsid w:val="00F92E4B"/>
    <w:rsid w:val="00F96297"/>
    <w:rsid w:val="00F9636A"/>
    <w:rsid w:val="00FA217A"/>
    <w:rsid w:val="00FA24C9"/>
    <w:rsid w:val="00FA3AE5"/>
    <w:rsid w:val="00FA3DA8"/>
    <w:rsid w:val="00FA3F95"/>
    <w:rsid w:val="00FA4046"/>
    <w:rsid w:val="00FA4925"/>
    <w:rsid w:val="00FA4E8B"/>
    <w:rsid w:val="00FA6679"/>
    <w:rsid w:val="00FA7D1C"/>
    <w:rsid w:val="00FB2576"/>
    <w:rsid w:val="00FB4210"/>
    <w:rsid w:val="00FB432C"/>
    <w:rsid w:val="00FB4C86"/>
    <w:rsid w:val="00FB7333"/>
    <w:rsid w:val="00FC018E"/>
    <w:rsid w:val="00FC0771"/>
    <w:rsid w:val="00FC08C3"/>
    <w:rsid w:val="00FC117E"/>
    <w:rsid w:val="00FC1261"/>
    <w:rsid w:val="00FC3828"/>
    <w:rsid w:val="00FC6661"/>
    <w:rsid w:val="00FC7E37"/>
    <w:rsid w:val="00FD009F"/>
    <w:rsid w:val="00FD024B"/>
    <w:rsid w:val="00FD115C"/>
    <w:rsid w:val="00FD1DA7"/>
    <w:rsid w:val="00FD5D60"/>
    <w:rsid w:val="00FE2361"/>
    <w:rsid w:val="00FE39B9"/>
    <w:rsid w:val="00FE4005"/>
    <w:rsid w:val="00FE6F0C"/>
    <w:rsid w:val="00FF0E36"/>
    <w:rsid w:val="00FF13CC"/>
    <w:rsid w:val="00FF5AB2"/>
    <w:rsid w:val="00FF6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DA27B"/>
  <w15:docId w15:val="{17CEAF05-EE24-415A-BD57-978EDEB6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6"/>
  </w:style>
  <w:style w:type="paragraph" w:styleId="1">
    <w:name w:val="heading 1"/>
    <w:basedOn w:val="a"/>
    <w:next w:val="a"/>
    <w:link w:val="10"/>
    <w:uiPriority w:val="9"/>
    <w:qFormat/>
    <w:rsid w:val="00833796"/>
    <w:pPr>
      <w:keepNext/>
      <w:jc w:val="both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83379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833796"/>
    <w:pPr>
      <w:keepNext/>
      <w:jc w:val="center"/>
      <w:outlineLvl w:val="2"/>
    </w:pPr>
    <w:rPr>
      <w:b/>
      <w:sz w:val="48"/>
    </w:rPr>
  </w:style>
  <w:style w:type="paragraph" w:styleId="4">
    <w:name w:val="heading 4"/>
    <w:basedOn w:val="a"/>
    <w:next w:val="a"/>
    <w:link w:val="40"/>
    <w:uiPriority w:val="9"/>
    <w:qFormat/>
    <w:rsid w:val="00833796"/>
    <w:pPr>
      <w:keepNext/>
      <w:ind w:firstLine="708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833796"/>
    <w:pPr>
      <w:keepNext/>
      <w:tabs>
        <w:tab w:val="left" w:pos="0"/>
        <w:tab w:val="left" w:pos="567"/>
      </w:tabs>
      <w:spacing w:line="360" w:lineRule="auto"/>
      <w:ind w:hanging="284"/>
      <w:jc w:val="both"/>
      <w:outlineLvl w:val="4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833796"/>
    <w:pPr>
      <w:keepNext/>
      <w:ind w:left="567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833796"/>
    <w:pPr>
      <w:keepNext/>
      <w:ind w:firstLine="851"/>
      <w:jc w:val="center"/>
      <w:outlineLvl w:val="7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3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1730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173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1730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730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locked/>
    <w:rsid w:val="00474924"/>
    <w:rPr>
      <w:rFonts w:cs="Times New Roman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730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83379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17303"/>
  </w:style>
  <w:style w:type="paragraph" w:styleId="a5">
    <w:name w:val="Body Text Indent"/>
    <w:basedOn w:val="a"/>
    <w:link w:val="a6"/>
    <w:uiPriority w:val="99"/>
    <w:rsid w:val="0083379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17303"/>
  </w:style>
  <w:style w:type="paragraph" w:styleId="31">
    <w:name w:val="Body Text 3"/>
    <w:basedOn w:val="a5"/>
    <w:link w:val="32"/>
    <w:uiPriority w:val="99"/>
    <w:rsid w:val="00833796"/>
  </w:style>
  <w:style w:type="character" w:customStyle="1" w:styleId="32">
    <w:name w:val="Основной текст 3 Знак"/>
    <w:basedOn w:val="a0"/>
    <w:link w:val="31"/>
    <w:uiPriority w:val="99"/>
    <w:semiHidden/>
    <w:rsid w:val="00B17303"/>
    <w:rPr>
      <w:sz w:val="16"/>
      <w:szCs w:val="16"/>
    </w:rPr>
  </w:style>
  <w:style w:type="paragraph" w:styleId="21">
    <w:name w:val="Body Text 2"/>
    <w:basedOn w:val="a"/>
    <w:link w:val="22"/>
    <w:uiPriority w:val="99"/>
    <w:rsid w:val="00833796"/>
    <w:pPr>
      <w:ind w:right="5669"/>
    </w:pPr>
    <w:rPr>
      <w:b/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17303"/>
  </w:style>
  <w:style w:type="paragraph" w:styleId="a7">
    <w:name w:val="Document Map"/>
    <w:basedOn w:val="a"/>
    <w:link w:val="a8"/>
    <w:uiPriority w:val="99"/>
    <w:semiHidden/>
    <w:rsid w:val="00833796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B17303"/>
    <w:rPr>
      <w:sz w:val="0"/>
      <w:szCs w:val="0"/>
    </w:rPr>
  </w:style>
  <w:style w:type="paragraph" w:styleId="a9">
    <w:name w:val="Block Text"/>
    <w:basedOn w:val="a"/>
    <w:uiPriority w:val="99"/>
    <w:rsid w:val="00833796"/>
    <w:pPr>
      <w:ind w:left="-142" w:right="-285" w:firstLine="851"/>
      <w:jc w:val="center"/>
    </w:pPr>
    <w:rPr>
      <w:b/>
      <w:bCs/>
      <w:sz w:val="27"/>
    </w:rPr>
  </w:style>
  <w:style w:type="paragraph" w:customStyle="1" w:styleId="ConsPlusTitle">
    <w:name w:val="ConsPlusTitle"/>
    <w:rsid w:val="0083379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header"/>
    <w:basedOn w:val="a"/>
    <w:link w:val="ab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7303"/>
  </w:style>
  <w:style w:type="character" w:styleId="ac">
    <w:name w:val="page number"/>
    <w:basedOn w:val="a0"/>
    <w:uiPriority w:val="99"/>
    <w:rsid w:val="00833796"/>
    <w:rPr>
      <w:rFonts w:cs="Times New Roman"/>
    </w:rPr>
  </w:style>
  <w:style w:type="paragraph" w:styleId="ad">
    <w:name w:val="footer"/>
    <w:basedOn w:val="a"/>
    <w:link w:val="ae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17303"/>
  </w:style>
  <w:style w:type="paragraph" w:styleId="23">
    <w:name w:val="Body Text Indent 2"/>
    <w:basedOn w:val="a"/>
    <w:link w:val="24"/>
    <w:uiPriority w:val="99"/>
    <w:rsid w:val="00833796"/>
    <w:pPr>
      <w:spacing w:line="360" w:lineRule="auto"/>
      <w:ind w:left="36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17303"/>
  </w:style>
  <w:style w:type="paragraph" w:styleId="33">
    <w:name w:val="Body Text Indent 3"/>
    <w:basedOn w:val="a"/>
    <w:link w:val="34"/>
    <w:uiPriority w:val="99"/>
    <w:rsid w:val="00833796"/>
    <w:pPr>
      <w:spacing w:line="360" w:lineRule="auto"/>
      <w:ind w:firstLine="567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17303"/>
    <w:rPr>
      <w:sz w:val="16"/>
      <w:szCs w:val="16"/>
    </w:rPr>
  </w:style>
  <w:style w:type="paragraph" w:styleId="af">
    <w:name w:val="Title"/>
    <w:basedOn w:val="a"/>
    <w:link w:val="af0"/>
    <w:uiPriority w:val="10"/>
    <w:qFormat/>
    <w:rsid w:val="00833796"/>
    <w:pPr>
      <w:jc w:val="center"/>
    </w:pPr>
    <w:rPr>
      <w:sz w:val="28"/>
      <w:szCs w:val="24"/>
    </w:rPr>
  </w:style>
  <w:style w:type="character" w:customStyle="1" w:styleId="af0">
    <w:name w:val="Заголовок Знак"/>
    <w:basedOn w:val="a0"/>
    <w:link w:val="af"/>
    <w:uiPriority w:val="10"/>
    <w:rsid w:val="00B1730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25">
    <w:name w:val="Заголовок №2_"/>
    <w:basedOn w:val="a0"/>
    <w:link w:val="2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26">
    <w:name w:val="Заголовок №2"/>
    <w:basedOn w:val="a"/>
    <w:link w:val="25"/>
    <w:rsid w:val="00D42875"/>
    <w:pPr>
      <w:shd w:val="clear" w:color="auto" w:fill="FFFFFF"/>
      <w:spacing w:before="300" w:line="360" w:lineRule="exact"/>
      <w:ind w:hanging="1620"/>
      <w:jc w:val="center"/>
      <w:outlineLvl w:val="1"/>
    </w:pPr>
    <w:rPr>
      <w:b/>
      <w:bCs/>
      <w:noProof/>
      <w:sz w:val="26"/>
      <w:szCs w:val="26"/>
    </w:rPr>
  </w:style>
  <w:style w:type="character" w:customStyle="1" w:styleId="27">
    <w:name w:val="Заголовок №2 + Не полужирный"/>
    <w:basedOn w:val="25"/>
    <w:rsid w:val="00D42875"/>
    <w:rPr>
      <w:rFonts w:ascii="Times New Roman" w:hAnsi="Times New Roman" w:cs="Times New Roman"/>
      <w:b/>
      <w:bCs/>
      <w:spacing w:val="0"/>
      <w:sz w:val="26"/>
      <w:szCs w:val="26"/>
      <w:lang w:bidi="ar-SA"/>
    </w:rPr>
  </w:style>
  <w:style w:type="character" w:customStyle="1" w:styleId="35">
    <w:name w:val="Основной текст (3)_"/>
    <w:basedOn w:val="a0"/>
    <w:link w:val="3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36">
    <w:name w:val="Основной текст (3)"/>
    <w:basedOn w:val="a"/>
    <w:link w:val="35"/>
    <w:rsid w:val="00D42875"/>
    <w:pPr>
      <w:shd w:val="clear" w:color="auto" w:fill="FFFFFF"/>
      <w:spacing w:after="900" w:line="324" w:lineRule="exact"/>
      <w:jc w:val="center"/>
    </w:pPr>
    <w:rPr>
      <w:b/>
      <w:bCs/>
      <w:noProof/>
      <w:sz w:val="26"/>
      <w:szCs w:val="26"/>
    </w:rPr>
  </w:style>
  <w:style w:type="paragraph" w:styleId="af1">
    <w:name w:val="Balloon Text"/>
    <w:basedOn w:val="a"/>
    <w:link w:val="af2"/>
    <w:uiPriority w:val="99"/>
    <w:semiHidden/>
    <w:rsid w:val="0079265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7303"/>
    <w:rPr>
      <w:sz w:val="0"/>
      <w:szCs w:val="0"/>
    </w:rPr>
  </w:style>
  <w:style w:type="paragraph" w:customStyle="1" w:styleId="1CharChar">
    <w:name w:val="1 Знак Char Знак Char Знак"/>
    <w:basedOn w:val="a"/>
    <w:rsid w:val="004A6640"/>
    <w:pPr>
      <w:spacing w:after="160" w:line="240" w:lineRule="exact"/>
    </w:pPr>
    <w:rPr>
      <w:lang w:eastAsia="zh-CN"/>
    </w:rPr>
  </w:style>
  <w:style w:type="paragraph" w:customStyle="1" w:styleId="af3">
    <w:name w:val="Знак"/>
    <w:basedOn w:val="a"/>
    <w:next w:val="a"/>
    <w:semiHidden/>
    <w:rsid w:val="00182CD3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D079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-">
    <w:name w:val="Норм-Абзац"/>
    <w:basedOn w:val="a"/>
    <w:rsid w:val="00076629"/>
    <w:pPr>
      <w:spacing w:before="120" w:after="120" w:line="312" w:lineRule="auto"/>
      <w:jc w:val="both"/>
    </w:pPr>
    <w:rPr>
      <w:sz w:val="28"/>
    </w:rPr>
  </w:style>
  <w:style w:type="paragraph" w:styleId="af4">
    <w:name w:val="List Paragraph"/>
    <w:basedOn w:val="a"/>
    <w:uiPriority w:val="34"/>
    <w:qFormat/>
    <w:rsid w:val="00817F8F"/>
    <w:pPr>
      <w:ind w:left="720"/>
      <w:contextualSpacing/>
    </w:pPr>
  </w:style>
  <w:style w:type="paragraph" w:customStyle="1" w:styleId="ConsPlusNonformat">
    <w:name w:val="ConsPlusNonformat"/>
    <w:uiPriority w:val="99"/>
    <w:rsid w:val="000C5675"/>
    <w:pPr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f5">
    <w:name w:val="Table Grid"/>
    <w:basedOn w:val="a1"/>
    <w:rsid w:val="00A95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7;&#1042;&#1045;&#1058;&#1040;\&#1087;&#1088;&#1080;&#1082;&#1072;&#107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5386C-4805-452E-8A28-530BBB5A2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          РОССИЙСКОЙ  ФЕДЕРАЦИИ</vt:lpstr>
    </vt:vector>
  </TitlesOfParts>
  <Company>UFK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          РОССИЙСКОЙ  ФЕДЕРАЦИИ</dc:title>
  <dc:creator>ilina</dc:creator>
  <cp:lastModifiedBy>Ляпина Ольга Александровна</cp:lastModifiedBy>
  <cp:revision>6</cp:revision>
  <cp:lastPrinted>2024-03-06T06:54:00Z</cp:lastPrinted>
  <dcterms:created xsi:type="dcterms:W3CDTF">2024-11-12T15:48:00Z</dcterms:created>
  <dcterms:modified xsi:type="dcterms:W3CDTF">2024-11-13T06:52:00Z</dcterms:modified>
</cp:coreProperties>
</file>