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669" w:rsidRPr="005F264F" w:rsidRDefault="00D75669" w:rsidP="00AC79D3">
      <w:pPr>
        <w:ind w:firstLine="709"/>
        <w:jc w:val="center"/>
        <w:rPr>
          <w:sz w:val="28"/>
          <w:szCs w:val="28"/>
        </w:rPr>
      </w:pPr>
    </w:p>
    <w:p w:rsidR="00B119B9" w:rsidRDefault="00B16732" w:rsidP="00AC79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Военным комиссариатом Даниловского района ЮАО города Москвы</w:t>
      </w:r>
      <w:r w:rsidR="00AC79D3" w:rsidRPr="005F264F">
        <w:rPr>
          <w:sz w:val="28"/>
          <w:szCs w:val="28"/>
        </w:rPr>
        <w:t xml:space="preserve"> проведена проверка </w:t>
      </w:r>
      <w:r w:rsidR="00890F3E">
        <w:rPr>
          <w:sz w:val="28"/>
          <w:szCs w:val="28"/>
        </w:rPr>
        <w:t xml:space="preserve">деятельности </w:t>
      </w:r>
      <w:r w:rsidR="00AC79D3" w:rsidRPr="005F264F">
        <w:rPr>
          <w:sz w:val="28"/>
          <w:szCs w:val="28"/>
        </w:rPr>
        <w:t>Управления Федерального казначейства по г. Москве</w:t>
      </w:r>
      <w:r w:rsidR="00910BDF" w:rsidRPr="00910BDF">
        <w:rPr>
          <w:sz w:val="28"/>
          <w:szCs w:val="28"/>
        </w:rPr>
        <w:t xml:space="preserve"> (</w:t>
      </w:r>
      <w:r w:rsidR="00910BDF">
        <w:rPr>
          <w:sz w:val="28"/>
          <w:szCs w:val="28"/>
        </w:rPr>
        <w:t>далее - Управление</w:t>
      </w:r>
      <w:r w:rsidR="00910BDF" w:rsidRPr="00910BDF">
        <w:rPr>
          <w:sz w:val="28"/>
          <w:szCs w:val="28"/>
        </w:rPr>
        <w:t>)</w:t>
      </w:r>
      <w:r w:rsidR="00AC79D3" w:rsidRPr="005F264F">
        <w:rPr>
          <w:sz w:val="28"/>
          <w:szCs w:val="28"/>
        </w:rPr>
        <w:t xml:space="preserve"> в части исполнения требований законодательства </w:t>
      </w:r>
      <w:r w:rsidR="000B2B92">
        <w:rPr>
          <w:sz w:val="28"/>
          <w:szCs w:val="28"/>
        </w:rPr>
        <w:t>РФ</w:t>
      </w:r>
      <w:r w:rsidR="00B119B9">
        <w:rPr>
          <w:sz w:val="28"/>
          <w:szCs w:val="28"/>
        </w:rPr>
        <w:t>.</w:t>
      </w:r>
    </w:p>
    <w:p w:rsidR="00B119B9" w:rsidRPr="005F264F" w:rsidRDefault="0033237F" w:rsidP="00AC79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="00B119B9">
        <w:rPr>
          <w:sz w:val="28"/>
          <w:szCs w:val="28"/>
        </w:rPr>
        <w:t xml:space="preserve"> результат</w:t>
      </w:r>
      <w:r>
        <w:rPr>
          <w:sz w:val="28"/>
          <w:szCs w:val="28"/>
        </w:rPr>
        <w:t>ам</w:t>
      </w:r>
      <w:r w:rsidR="00B119B9">
        <w:rPr>
          <w:sz w:val="28"/>
          <w:szCs w:val="28"/>
        </w:rPr>
        <w:t xml:space="preserve"> проверки </w:t>
      </w:r>
      <w:r w:rsidR="00890F3E">
        <w:rPr>
          <w:sz w:val="28"/>
          <w:szCs w:val="28"/>
        </w:rPr>
        <w:t>установлено</w:t>
      </w:r>
      <w:r w:rsidR="00B119B9">
        <w:rPr>
          <w:sz w:val="28"/>
          <w:szCs w:val="28"/>
        </w:rPr>
        <w:t xml:space="preserve"> соответствие исполнения</w:t>
      </w:r>
      <w:r w:rsidR="00B119B9" w:rsidRPr="005F264F">
        <w:rPr>
          <w:sz w:val="28"/>
          <w:szCs w:val="28"/>
        </w:rPr>
        <w:t xml:space="preserve"> </w:t>
      </w:r>
      <w:r w:rsidR="00910BDF">
        <w:rPr>
          <w:sz w:val="28"/>
          <w:szCs w:val="28"/>
        </w:rPr>
        <w:t xml:space="preserve">Управлением </w:t>
      </w:r>
      <w:r w:rsidR="00B119B9" w:rsidRPr="005F264F">
        <w:rPr>
          <w:sz w:val="28"/>
          <w:szCs w:val="28"/>
        </w:rPr>
        <w:t xml:space="preserve">требований </w:t>
      </w:r>
      <w:r w:rsidR="005F15E7">
        <w:rPr>
          <w:sz w:val="28"/>
          <w:szCs w:val="28"/>
        </w:rPr>
        <w:t xml:space="preserve">действующего </w:t>
      </w:r>
      <w:bookmarkStart w:id="0" w:name="_GoBack"/>
      <w:bookmarkEnd w:id="0"/>
      <w:r w:rsidR="00B119B9" w:rsidRPr="005F264F">
        <w:rPr>
          <w:sz w:val="28"/>
          <w:szCs w:val="28"/>
        </w:rPr>
        <w:t xml:space="preserve">законодательства </w:t>
      </w:r>
      <w:r w:rsidR="00B119B9">
        <w:rPr>
          <w:sz w:val="28"/>
          <w:szCs w:val="28"/>
        </w:rPr>
        <w:t>РФ</w:t>
      </w:r>
      <w:r w:rsidR="00F13533">
        <w:rPr>
          <w:sz w:val="28"/>
          <w:szCs w:val="28"/>
        </w:rPr>
        <w:t>.</w:t>
      </w:r>
    </w:p>
    <w:sectPr w:rsidR="00B119B9" w:rsidRPr="005F264F" w:rsidSect="00FB4210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7F6" w:rsidRDefault="006837F6">
      <w:r>
        <w:separator/>
      </w:r>
    </w:p>
  </w:endnote>
  <w:endnote w:type="continuationSeparator" w:id="0">
    <w:p w:rsidR="006837F6" w:rsidRDefault="00683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E3C" w:rsidRDefault="001E5E3C">
    <w:pPr>
      <w:pStyle w:val="ad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E5E3C" w:rsidRDefault="001E5E3C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E3C" w:rsidRDefault="001E5E3C">
    <w:pPr>
      <w:pStyle w:val="ad"/>
      <w:framePr w:wrap="around" w:vAnchor="text" w:hAnchor="margin" w:xAlign="right" w:y="1"/>
      <w:rPr>
        <w:rStyle w:val="ac"/>
      </w:rPr>
    </w:pPr>
  </w:p>
  <w:p w:rsidR="001E5E3C" w:rsidRDefault="001E5E3C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7F6" w:rsidRDefault="006837F6">
      <w:r>
        <w:separator/>
      </w:r>
    </w:p>
  </w:footnote>
  <w:footnote w:type="continuationSeparator" w:id="0">
    <w:p w:rsidR="006837F6" w:rsidRDefault="006837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E3C" w:rsidRDefault="001E5E3C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E5E3C" w:rsidRDefault="001E5E3C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E3C" w:rsidRDefault="001E5E3C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62466">
      <w:rPr>
        <w:rStyle w:val="ac"/>
        <w:noProof/>
      </w:rPr>
      <w:t>2</w:t>
    </w:r>
    <w:r>
      <w:rPr>
        <w:rStyle w:val="ac"/>
      </w:rPr>
      <w:fldChar w:fldCharType="end"/>
    </w:r>
  </w:p>
  <w:p w:rsidR="001E5E3C" w:rsidRDefault="001E5E3C">
    <w:pPr>
      <w:pStyle w:val="aa"/>
      <w:framePr w:wrap="around" w:vAnchor="text" w:hAnchor="margin" w:xAlign="right" w:y="1"/>
      <w:rPr>
        <w:rStyle w:val="ac"/>
      </w:rPr>
    </w:pPr>
  </w:p>
  <w:p w:rsidR="001E5E3C" w:rsidRDefault="001E5E3C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56FC2"/>
    <w:multiLevelType w:val="hybridMultilevel"/>
    <w:tmpl w:val="96EA2574"/>
    <w:lvl w:ilvl="0" w:tplc="41523FB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5D064578">
      <w:start w:val="3"/>
      <w:numFmt w:val="bullet"/>
      <w:lvlText w:val="-"/>
      <w:lvlJc w:val="left"/>
      <w:pPr>
        <w:tabs>
          <w:tab w:val="num" w:pos="2674"/>
        </w:tabs>
        <w:ind w:left="2674" w:hanging="885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7374B8A"/>
    <w:multiLevelType w:val="hybridMultilevel"/>
    <w:tmpl w:val="5AE6BE4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2223189"/>
    <w:multiLevelType w:val="hybridMultilevel"/>
    <w:tmpl w:val="25627BC0"/>
    <w:lvl w:ilvl="0" w:tplc="961E6496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617701A"/>
    <w:multiLevelType w:val="hybridMultilevel"/>
    <w:tmpl w:val="4B4E4C3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946209F"/>
    <w:multiLevelType w:val="hybridMultilevel"/>
    <w:tmpl w:val="58C00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C2C6CC4"/>
    <w:multiLevelType w:val="hybridMultilevel"/>
    <w:tmpl w:val="256CF0E0"/>
    <w:lvl w:ilvl="0" w:tplc="FADC81CE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6" w15:restartNumberingAfterBreak="0">
    <w:nsid w:val="546A205C"/>
    <w:multiLevelType w:val="singleLevel"/>
    <w:tmpl w:val="57E66E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5445A1A"/>
    <w:multiLevelType w:val="hybridMultilevel"/>
    <w:tmpl w:val="E234A8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39342E8"/>
    <w:multiLevelType w:val="singleLevel"/>
    <w:tmpl w:val="24B6D60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9" w15:restartNumberingAfterBreak="0">
    <w:nsid w:val="663B2557"/>
    <w:multiLevelType w:val="hybridMultilevel"/>
    <w:tmpl w:val="08366FBA"/>
    <w:lvl w:ilvl="0" w:tplc="62DADA58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6B3D5F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 w15:restartNumberingAfterBreak="0">
    <w:nsid w:val="6E3417AC"/>
    <w:multiLevelType w:val="hybridMultilevel"/>
    <w:tmpl w:val="1308956A"/>
    <w:lvl w:ilvl="0" w:tplc="A834813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D27746"/>
    <w:multiLevelType w:val="hybridMultilevel"/>
    <w:tmpl w:val="4F445C68"/>
    <w:lvl w:ilvl="0" w:tplc="4004549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3" w15:restartNumberingAfterBreak="0">
    <w:nsid w:val="7A9913FD"/>
    <w:multiLevelType w:val="hybridMultilevel"/>
    <w:tmpl w:val="FCA846FA"/>
    <w:lvl w:ilvl="0" w:tplc="DB388F5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8362B"/>
    <w:multiLevelType w:val="singleLevel"/>
    <w:tmpl w:val="9E4C5974"/>
    <w:lvl w:ilvl="0">
      <w:numFmt w:val="bullet"/>
      <w:lvlText w:val="-"/>
      <w:lvlJc w:val="left"/>
      <w:pPr>
        <w:tabs>
          <w:tab w:val="num" w:pos="1137"/>
        </w:tabs>
        <w:ind w:left="1137" w:hanging="570"/>
      </w:pPr>
      <w:rPr>
        <w:rFonts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6"/>
  </w:num>
  <w:num w:numId="5">
    <w:abstractNumId w:val="2"/>
  </w:num>
  <w:num w:numId="6">
    <w:abstractNumId w:val="4"/>
  </w:num>
  <w:num w:numId="7">
    <w:abstractNumId w:val="12"/>
  </w:num>
  <w:num w:numId="8">
    <w:abstractNumId w:val="7"/>
  </w:num>
  <w:num w:numId="9">
    <w:abstractNumId w:val="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9"/>
  </w:num>
  <w:num w:numId="13">
    <w:abstractNumId w:val="5"/>
  </w:num>
  <w:num w:numId="14">
    <w:abstractNumId w:val="11"/>
  </w:num>
  <w:num w:numId="15">
    <w:abstractNumId w:val="1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988"/>
    <w:rsid w:val="00000F05"/>
    <w:rsid w:val="0000284A"/>
    <w:rsid w:val="00002C90"/>
    <w:rsid w:val="000035C4"/>
    <w:rsid w:val="00003BCD"/>
    <w:rsid w:val="00005DBF"/>
    <w:rsid w:val="00010EAF"/>
    <w:rsid w:val="00011784"/>
    <w:rsid w:val="000130F0"/>
    <w:rsid w:val="0001362D"/>
    <w:rsid w:val="00021412"/>
    <w:rsid w:val="00021E3D"/>
    <w:rsid w:val="000223FD"/>
    <w:rsid w:val="00023542"/>
    <w:rsid w:val="0002473E"/>
    <w:rsid w:val="00025506"/>
    <w:rsid w:val="00026D94"/>
    <w:rsid w:val="0003090A"/>
    <w:rsid w:val="00034950"/>
    <w:rsid w:val="000349FD"/>
    <w:rsid w:val="00034C05"/>
    <w:rsid w:val="00036B23"/>
    <w:rsid w:val="00037B26"/>
    <w:rsid w:val="00041F28"/>
    <w:rsid w:val="000430E8"/>
    <w:rsid w:val="00044FD4"/>
    <w:rsid w:val="0004565D"/>
    <w:rsid w:val="000464CE"/>
    <w:rsid w:val="00046B99"/>
    <w:rsid w:val="00047E0D"/>
    <w:rsid w:val="00051552"/>
    <w:rsid w:val="00051D28"/>
    <w:rsid w:val="00053C28"/>
    <w:rsid w:val="00054F38"/>
    <w:rsid w:val="0005685A"/>
    <w:rsid w:val="00060675"/>
    <w:rsid w:val="0006278A"/>
    <w:rsid w:val="00066DAC"/>
    <w:rsid w:val="00067405"/>
    <w:rsid w:val="000714F5"/>
    <w:rsid w:val="000746AA"/>
    <w:rsid w:val="0007509A"/>
    <w:rsid w:val="00076629"/>
    <w:rsid w:val="00076A29"/>
    <w:rsid w:val="00076AB1"/>
    <w:rsid w:val="000774D2"/>
    <w:rsid w:val="000824C6"/>
    <w:rsid w:val="000826DF"/>
    <w:rsid w:val="00082D44"/>
    <w:rsid w:val="0008449B"/>
    <w:rsid w:val="000855F9"/>
    <w:rsid w:val="00086020"/>
    <w:rsid w:val="0008626A"/>
    <w:rsid w:val="00086D1C"/>
    <w:rsid w:val="0009003F"/>
    <w:rsid w:val="00095F5A"/>
    <w:rsid w:val="00097E3E"/>
    <w:rsid w:val="000A003D"/>
    <w:rsid w:val="000A0CB1"/>
    <w:rsid w:val="000A121B"/>
    <w:rsid w:val="000A2511"/>
    <w:rsid w:val="000A50A5"/>
    <w:rsid w:val="000A52A9"/>
    <w:rsid w:val="000A55BF"/>
    <w:rsid w:val="000B07A4"/>
    <w:rsid w:val="000B1201"/>
    <w:rsid w:val="000B28BC"/>
    <w:rsid w:val="000B2B92"/>
    <w:rsid w:val="000B3ACF"/>
    <w:rsid w:val="000B3D70"/>
    <w:rsid w:val="000B43BA"/>
    <w:rsid w:val="000B4AFC"/>
    <w:rsid w:val="000B5508"/>
    <w:rsid w:val="000C11EB"/>
    <w:rsid w:val="000C2AD4"/>
    <w:rsid w:val="000C353D"/>
    <w:rsid w:val="000C52D7"/>
    <w:rsid w:val="000C52E5"/>
    <w:rsid w:val="000C5675"/>
    <w:rsid w:val="000D05C5"/>
    <w:rsid w:val="000D11DC"/>
    <w:rsid w:val="000D463A"/>
    <w:rsid w:val="000E40CA"/>
    <w:rsid w:val="000E659D"/>
    <w:rsid w:val="000E73BD"/>
    <w:rsid w:val="000F1068"/>
    <w:rsid w:val="000F12C7"/>
    <w:rsid w:val="000F6CA8"/>
    <w:rsid w:val="000F74D2"/>
    <w:rsid w:val="00100616"/>
    <w:rsid w:val="00102647"/>
    <w:rsid w:val="00111DE5"/>
    <w:rsid w:val="0011346F"/>
    <w:rsid w:val="001137E6"/>
    <w:rsid w:val="00113A4F"/>
    <w:rsid w:val="00113AF3"/>
    <w:rsid w:val="00113D40"/>
    <w:rsid w:val="001150E4"/>
    <w:rsid w:val="00115A9A"/>
    <w:rsid w:val="00117F38"/>
    <w:rsid w:val="001218E6"/>
    <w:rsid w:val="00122091"/>
    <w:rsid w:val="00123B04"/>
    <w:rsid w:val="00126641"/>
    <w:rsid w:val="00130C7E"/>
    <w:rsid w:val="001314A6"/>
    <w:rsid w:val="001340B4"/>
    <w:rsid w:val="001377FB"/>
    <w:rsid w:val="001434F5"/>
    <w:rsid w:val="00145012"/>
    <w:rsid w:val="00145468"/>
    <w:rsid w:val="001503DD"/>
    <w:rsid w:val="00151450"/>
    <w:rsid w:val="00151662"/>
    <w:rsid w:val="00152C7E"/>
    <w:rsid w:val="0015442B"/>
    <w:rsid w:val="001554C1"/>
    <w:rsid w:val="00156DA9"/>
    <w:rsid w:val="00160526"/>
    <w:rsid w:val="00161C60"/>
    <w:rsid w:val="00162175"/>
    <w:rsid w:val="00163B4A"/>
    <w:rsid w:val="00164932"/>
    <w:rsid w:val="001705C3"/>
    <w:rsid w:val="0017171A"/>
    <w:rsid w:val="00175434"/>
    <w:rsid w:val="0017723B"/>
    <w:rsid w:val="00182CD3"/>
    <w:rsid w:val="001836D7"/>
    <w:rsid w:val="00187C11"/>
    <w:rsid w:val="0019092E"/>
    <w:rsid w:val="0019385B"/>
    <w:rsid w:val="00193AC2"/>
    <w:rsid w:val="001941BB"/>
    <w:rsid w:val="00194CFA"/>
    <w:rsid w:val="0019540D"/>
    <w:rsid w:val="001967AE"/>
    <w:rsid w:val="00196960"/>
    <w:rsid w:val="001A16E1"/>
    <w:rsid w:val="001A20DA"/>
    <w:rsid w:val="001A24DA"/>
    <w:rsid w:val="001A2547"/>
    <w:rsid w:val="001A4B66"/>
    <w:rsid w:val="001A5119"/>
    <w:rsid w:val="001B0EE4"/>
    <w:rsid w:val="001B2C06"/>
    <w:rsid w:val="001B3EC2"/>
    <w:rsid w:val="001B4216"/>
    <w:rsid w:val="001C021C"/>
    <w:rsid w:val="001C02D6"/>
    <w:rsid w:val="001C07D8"/>
    <w:rsid w:val="001C0E6B"/>
    <w:rsid w:val="001C1016"/>
    <w:rsid w:val="001C1B7C"/>
    <w:rsid w:val="001C2D65"/>
    <w:rsid w:val="001C5A8D"/>
    <w:rsid w:val="001D1A12"/>
    <w:rsid w:val="001D4241"/>
    <w:rsid w:val="001D49FF"/>
    <w:rsid w:val="001D4E63"/>
    <w:rsid w:val="001D63E0"/>
    <w:rsid w:val="001E11FB"/>
    <w:rsid w:val="001E38DC"/>
    <w:rsid w:val="001E44C8"/>
    <w:rsid w:val="001E51AD"/>
    <w:rsid w:val="001E5E3C"/>
    <w:rsid w:val="001F0FE1"/>
    <w:rsid w:val="001F56AF"/>
    <w:rsid w:val="00200AC4"/>
    <w:rsid w:val="00202422"/>
    <w:rsid w:val="00205307"/>
    <w:rsid w:val="00207086"/>
    <w:rsid w:val="002107CB"/>
    <w:rsid w:val="00210A40"/>
    <w:rsid w:val="002110A4"/>
    <w:rsid w:val="00211395"/>
    <w:rsid w:val="0021257E"/>
    <w:rsid w:val="002127AB"/>
    <w:rsid w:val="00213F13"/>
    <w:rsid w:val="00217103"/>
    <w:rsid w:val="00221920"/>
    <w:rsid w:val="00224992"/>
    <w:rsid w:val="0022509D"/>
    <w:rsid w:val="00226080"/>
    <w:rsid w:val="00227D87"/>
    <w:rsid w:val="00230DAB"/>
    <w:rsid w:val="002315AC"/>
    <w:rsid w:val="002317D8"/>
    <w:rsid w:val="00243110"/>
    <w:rsid w:val="002437AA"/>
    <w:rsid w:val="00243857"/>
    <w:rsid w:val="00243EA4"/>
    <w:rsid w:val="00244400"/>
    <w:rsid w:val="00244426"/>
    <w:rsid w:val="00245758"/>
    <w:rsid w:val="002513FC"/>
    <w:rsid w:val="0025176E"/>
    <w:rsid w:val="00252D80"/>
    <w:rsid w:val="00257F7C"/>
    <w:rsid w:val="002618F0"/>
    <w:rsid w:val="002626CD"/>
    <w:rsid w:val="00262D96"/>
    <w:rsid w:val="00263845"/>
    <w:rsid w:val="00266F4E"/>
    <w:rsid w:val="00270675"/>
    <w:rsid w:val="00273D86"/>
    <w:rsid w:val="00274853"/>
    <w:rsid w:val="00274A45"/>
    <w:rsid w:val="00274A62"/>
    <w:rsid w:val="00282505"/>
    <w:rsid w:val="00282564"/>
    <w:rsid w:val="0028529D"/>
    <w:rsid w:val="00285923"/>
    <w:rsid w:val="002866B6"/>
    <w:rsid w:val="00287808"/>
    <w:rsid w:val="00287DC6"/>
    <w:rsid w:val="00292633"/>
    <w:rsid w:val="00293591"/>
    <w:rsid w:val="00294235"/>
    <w:rsid w:val="002942ED"/>
    <w:rsid w:val="00295DC5"/>
    <w:rsid w:val="002A392C"/>
    <w:rsid w:val="002A3BE3"/>
    <w:rsid w:val="002A5DE3"/>
    <w:rsid w:val="002A7DA2"/>
    <w:rsid w:val="002B09C2"/>
    <w:rsid w:val="002B19CB"/>
    <w:rsid w:val="002B5CC7"/>
    <w:rsid w:val="002B61E3"/>
    <w:rsid w:val="002B6630"/>
    <w:rsid w:val="002B745C"/>
    <w:rsid w:val="002B77F9"/>
    <w:rsid w:val="002C1E63"/>
    <w:rsid w:val="002C305B"/>
    <w:rsid w:val="002C4A1F"/>
    <w:rsid w:val="002C683E"/>
    <w:rsid w:val="002C6948"/>
    <w:rsid w:val="002C7B47"/>
    <w:rsid w:val="002C7D51"/>
    <w:rsid w:val="002C7E8B"/>
    <w:rsid w:val="002D1A47"/>
    <w:rsid w:val="002D1EA7"/>
    <w:rsid w:val="002D1FDF"/>
    <w:rsid w:val="002D6DBC"/>
    <w:rsid w:val="002E03B4"/>
    <w:rsid w:val="002E0553"/>
    <w:rsid w:val="002E0E71"/>
    <w:rsid w:val="002E2CEB"/>
    <w:rsid w:val="002E393A"/>
    <w:rsid w:val="002E3D11"/>
    <w:rsid w:val="002E4780"/>
    <w:rsid w:val="002E4A30"/>
    <w:rsid w:val="002F091A"/>
    <w:rsid w:val="002F1754"/>
    <w:rsid w:val="002F28DA"/>
    <w:rsid w:val="002F5A67"/>
    <w:rsid w:val="003063E2"/>
    <w:rsid w:val="0030774F"/>
    <w:rsid w:val="003077C0"/>
    <w:rsid w:val="003102C7"/>
    <w:rsid w:val="00311DBC"/>
    <w:rsid w:val="00312E86"/>
    <w:rsid w:val="0031351E"/>
    <w:rsid w:val="00314180"/>
    <w:rsid w:val="0031703A"/>
    <w:rsid w:val="00317999"/>
    <w:rsid w:val="00321400"/>
    <w:rsid w:val="003261AE"/>
    <w:rsid w:val="0033237F"/>
    <w:rsid w:val="00333DC0"/>
    <w:rsid w:val="0033735D"/>
    <w:rsid w:val="00342A70"/>
    <w:rsid w:val="00342BC7"/>
    <w:rsid w:val="00342F91"/>
    <w:rsid w:val="00344E9E"/>
    <w:rsid w:val="003476BE"/>
    <w:rsid w:val="003504FA"/>
    <w:rsid w:val="00354A34"/>
    <w:rsid w:val="00361392"/>
    <w:rsid w:val="00361525"/>
    <w:rsid w:val="00361A2B"/>
    <w:rsid w:val="00362267"/>
    <w:rsid w:val="0036451A"/>
    <w:rsid w:val="0036557D"/>
    <w:rsid w:val="00366A2D"/>
    <w:rsid w:val="00366AA7"/>
    <w:rsid w:val="00373D13"/>
    <w:rsid w:val="003765E3"/>
    <w:rsid w:val="00376A74"/>
    <w:rsid w:val="0038022A"/>
    <w:rsid w:val="003802E9"/>
    <w:rsid w:val="003826A0"/>
    <w:rsid w:val="003837D7"/>
    <w:rsid w:val="00385374"/>
    <w:rsid w:val="00387420"/>
    <w:rsid w:val="00390D76"/>
    <w:rsid w:val="003912B5"/>
    <w:rsid w:val="00392B98"/>
    <w:rsid w:val="00394E08"/>
    <w:rsid w:val="00395634"/>
    <w:rsid w:val="0039616E"/>
    <w:rsid w:val="003A0A51"/>
    <w:rsid w:val="003A35CE"/>
    <w:rsid w:val="003A3DC1"/>
    <w:rsid w:val="003A609B"/>
    <w:rsid w:val="003B3090"/>
    <w:rsid w:val="003B33CA"/>
    <w:rsid w:val="003B462F"/>
    <w:rsid w:val="003B6C81"/>
    <w:rsid w:val="003C00ED"/>
    <w:rsid w:val="003C0D40"/>
    <w:rsid w:val="003C15BB"/>
    <w:rsid w:val="003C43AA"/>
    <w:rsid w:val="003C4B95"/>
    <w:rsid w:val="003D1AFB"/>
    <w:rsid w:val="003D2463"/>
    <w:rsid w:val="003D3EC9"/>
    <w:rsid w:val="003D4CD5"/>
    <w:rsid w:val="003D4EA3"/>
    <w:rsid w:val="003E0B8F"/>
    <w:rsid w:val="003E156D"/>
    <w:rsid w:val="003E1E83"/>
    <w:rsid w:val="003E3254"/>
    <w:rsid w:val="003E3DA9"/>
    <w:rsid w:val="003E4A35"/>
    <w:rsid w:val="003E6898"/>
    <w:rsid w:val="003F0A07"/>
    <w:rsid w:val="003F2716"/>
    <w:rsid w:val="003F5EB2"/>
    <w:rsid w:val="003F7232"/>
    <w:rsid w:val="003F76D9"/>
    <w:rsid w:val="0040099E"/>
    <w:rsid w:val="00403EE9"/>
    <w:rsid w:val="004070A1"/>
    <w:rsid w:val="00407988"/>
    <w:rsid w:val="00411CD1"/>
    <w:rsid w:val="0041293A"/>
    <w:rsid w:val="00416271"/>
    <w:rsid w:val="00421A80"/>
    <w:rsid w:val="0042220F"/>
    <w:rsid w:val="00422652"/>
    <w:rsid w:val="00425376"/>
    <w:rsid w:val="00425ADF"/>
    <w:rsid w:val="00426132"/>
    <w:rsid w:val="00426E54"/>
    <w:rsid w:val="00427B23"/>
    <w:rsid w:val="00430DF8"/>
    <w:rsid w:val="00431F5A"/>
    <w:rsid w:val="00433FB4"/>
    <w:rsid w:val="004344EE"/>
    <w:rsid w:val="0043496B"/>
    <w:rsid w:val="00436CAC"/>
    <w:rsid w:val="00437050"/>
    <w:rsid w:val="00437BC9"/>
    <w:rsid w:val="00441911"/>
    <w:rsid w:val="00442FE6"/>
    <w:rsid w:val="00443781"/>
    <w:rsid w:val="00443E3D"/>
    <w:rsid w:val="0044625A"/>
    <w:rsid w:val="00447286"/>
    <w:rsid w:val="0045084E"/>
    <w:rsid w:val="00450F6E"/>
    <w:rsid w:val="004519FA"/>
    <w:rsid w:val="00451CD3"/>
    <w:rsid w:val="00455100"/>
    <w:rsid w:val="004618E2"/>
    <w:rsid w:val="00461C02"/>
    <w:rsid w:val="00462E6D"/>
    <w:rsid w:val="00463B62"/>
    <w:rsid w:val="00463BE9"/>
    <w:rsid w:val="004647C6"/>
    <w:rsid w:val="0046627C"/>
    <w:rsid w:val="00470CED"/>
    <w:rsid w:val="00471CCA"/>
    <w:rsid w:val="00472EBB"/>
    <w:rsid w:val="00474924"/>
    <w:rsid w:val="00474BB2"/>
    <w:rsid w:val="00475E70"/>
    <w:rsid w:val="00477762"/>
    <w:rsid w:val="0048310C"/>
    <w:rsid w:val="0048330B"/>
    <w:rsid w:val="004847C7"/>
    <w:rsid w:val="00484EE2"/>
    <w:rsid w:val="00486237"/>
    <w:rsid w:val="00486BA4"/>
    <w:rsid w:val="00486FD2"/>
    <w:rsid w:val="00490EBA"/>
    <w:rsid w:val="004913EE"/>
    <w:rsid w:val="00491C5B"/>
    <w:rsid w:val="00494640"/>
    <w:rsid w:val="00496E89"/>
    <w:rsid w:val="004A1B34"/>
    <w:rsid w:val="004A6640"/>
    <w:rsid w:val="004A67A7"/>
    <w:rsid w:val="004B21A4"/>
    <w:rsid w:val="004B23F7"/>
    <w:rsid w:val="004B482D"/>
    <w:rsid w:val="004B4F14"/>
    <w:rsid w:val="004B5A9E"/>
    <w:rsid w:val="004B5EAD"/>
    <w:rsid w:val="004B686C"/>
    <w:rsid w:val="004B6CFA"/>
    <w:rsid w:val="004B7C39"/>
    <w:rsid w:val="004B7F73"/>
    <w:rsid w:val="004C2D3E"/>
    <w:rsid w:val="004C4518"/>
    <w:rsid w:val="004C503C"/>
    <w:rsid w:val="004C67BF"/>
    <w:rsid w:val="004C6C97"/>
    <w:rsid w:val="004C6E38"/>
    <w:rsid w:val="004C7338"/>
    <w:rsid w:val="004C7C19"/>
    <w:rsid w:val="004D015F"/>
    <w:rsid w:val="004D0ECA"/>
    <w:rsid w:val="004D1615"/>
    <w:rsid w:val="004D2ACC"/>
    <w:rsid w:val="004D3BB1"/>
    <w:rsid w:val="004D6538"/>
    <w:rsid w:val="004E4D39"/>
    <w:rsid w:val="004E6FA9"/>
    <w:rsid w:val="004F027D"/>
    <w:rsid w:val="004F08E1"/>
    <w:rsid w:val="004F5618"/>
    <w:rsid w:val="004F5B2A"/>
    <w:rsid w:val="004F5B3D"/>
    <w:rsid w:val="004F5BF1"/>
    <w:rsid w:val="004F5E12"/>
    <w:rsid w:val="004F7A41"/>
    <w:rsid w:val="00502104"/>
    <w:rsid w:val="00502D51"/>
    <w:rsid w:val="00503219"/>
    <w:rsid w:val="00504CBA"/>
    <w:rsid w:val="00507440"/>
    <w:rsid w:val="005107CF"/>
    <w:rsid w:val="00510F58"/>
    <w:rsid w:val="00511AF4"/>
    <w:rsid w:val="00514C7A"/>
    <w:rsid w:val="00514E02"/>
    <w:rsid w:val="00515DC2"/>
    <w:rsid w:val="0052192D"/>
    <w:rsid w:val="005224CA"/>
    <w:rsid w:val="00525E63"/>
    <w:rsid w:val="00530F82"/>
    <w:rsid w:val="00532D4E"/>
    <w:rsid w:val="00532E3C"/>
    <w:rsid w:val="00537DAE"/>
    <w:rsid w:val="00541C06"/>
    <w:rsid w:val="00541FF6"/>
    <w:rsid w:val="0054261B"/>
    <w:rsid w:val="005427BD"/>
    <w:rsid w:val="0054282A"/>
    <w:rsid w:val="005443B1"/>
    <w:rsid w:val="00545301"/>
    <w:rsid w:val="00545A9B"/>
    <w:rsid w:val="0055002B"/>
    <w:rsid w:val="0055105A"/>
    <w:rsid w:val="00555ADA"/>
    <w:rsid w:val="00555EDA"/>
    <w:rsid w:val="005568DD"/>
    <w:rsid w:val="00560D07"/>
    <w:rsid w:val="0056173E"/>
    <w:rsid w:val="005620EB"/>
    <w:rsid w:val="00563D0A"/>
    <w:rsid w:val="005654EE"/>
    <w:rsid w:val="00565E60"/>
    <w:rsid w:val="0057036D"/>
    <w:rsid w:val="005703F6"/>
    <w:rsid w:val="00573434"/>
    <w:rsid w:val="00574A90"/>
    <w:rsid w:val="005773D2"/>
    <w:rsid w:val="00577749"/>
    <w:rsid w:val="00577B6B"/>
    <w:rsid w:val="005827C6"/>
    <w:rsid w:val="00586057"/>
    <w:rsid w:val="00590BD7"/>
    <w:rsid w:val="00594043"/>
    <w:rsid w:val="00597C79"/>
    <w:rsid w:val="005A1AB3"/>
    <w:rsid w:val="005A413A"/>
    <w:rsid w:val="005A48CD"/>
    <w:rsid w:val="005A66E0"/>
    <w:rsid w:val="005A6E45"/>
    <w:rsid w:val="005A7386"/>
    <w:rsid w:val="005A73AF"/>
    <w:rsid w:val="005A78B6"/>
    <w:rsid w:val="005B1C6A"/>
    <w:rsid w:val="005B741D"/>
    <w:rsid w:val="005C01EF"/>
    <w:rsid w:val="005C055B"/>
    <w:rsid w:val="005C2247"/>
    <w:rsid w:val="005C2A6A"/>
    <w:rsid w:val="005C6B79"/>
    <w:rsid w:val="005C7448"/>
    <w:rsid w:val="005C7D1D"/>
    <w:rsid w:val="005D03C6"/>
    <w:rsid w:val="005D1430"/>
    <w:rsid w:val="005D214A"/>
    <w:rsid w:val="005D5AAC"/>
    <w:rsid w:val="005D5C58"/>
    <w:rsid w:val="005E17D0"/>
    <w:rsid w:val="005E4A6A"/>
    <w:rsid w:val="005E4E2B"/>
    <w:rsid w:val="005E64EE"/>
    <w:rsid w:val="005F15E7"/>
    <w:rsid w:val="005F264F"/>
    <w:rsid w:val="005F4DB3"/>
    <w:rsid w:val="005F72E0"/>
    <w:rsid w:val="005F7CB3"/>
    <w:rsid w:val="00600E35"/>
    <w:rsid w:val="006054C0"/>
    <w:rsid w:val="00607A78"/>
    <w:rsid w:val="00607C26"/>
    <w:rsid w:val="00610AF2"/>
    <w:rsid w:val="006128E0"/>
    <w:rsid w:val="006136AA"/>
    <w:rsid w:val="00614D9A"/>
    <w:rsid w:val="0061523B"/>
    <w:rsid w:val="006214D2"/>
    <w:rsid w:val="00622BDA"/>
    <w:rsid w:val="00623346"/>
    <w:rsid w:val="006241C9"/>
    <w:rsid w:val="00624795"/>
    <w:rsid w:val="00624E8E"/>
    <w:rsid w:val="00625DF8"/>
    <w:rsid w:val="00626F09"/>
    <w:rsid w:val="00630996"/>
    <w:rsid w:val="00633232"/>
    <w:rsid w:val="00635028"/>
    <w:rsid w:val="0063607F"/>
    <w:rsid w:val="006407C7"/>
    <w:rsid w:val="006410A1"/>
    <w:rsid w:val="00641432"/>
    <w:rsid w:val="006513C4"/>
    <w:rsid w:val="006513C5"/>
    <w:rsid w:val="00651541"/>
    <w:rsid w:val="0065444F"/>
    <w:rsid w:val="00654870"/>
    <w:rsid w:val="006556A1"/>
    <w:rsid w:val="00655909"/>
    <w:rsid w:val="006615F9"/>
    <w:rsid w:val="0066295E"/>
    <w:rsid w:val="00662C55"/>
    <w:rsid w:val="00662D6B"/>
    <w:rsid w:val="00666C62"/>
    <w:rsid w:val="00670BF4"/>
    <w:rsid w:val="0067132C"/>
    <w:rsid w:val="006729E1"/>
    <w:rsid w:val="0067388C"/>
    <w:rsid w:val="00674BB5"/>
    <w:rsid w:val="006756E9"/>
    <w:rsid w:val="00676521"/>
    <w:rsid w:val="00682AF3"/>
    <w:rsid w:val="00683760"/>
    <w:rsid w:val="006837F6"/>
    <w:rsid w:val="00693FF2"/>
    <w:rsid w:val="00694F76"/>
    <w:rsid w:val="00695AA5"/>
    <w:rsid w:val="006A22D1"/>
    <w:rsid w:val="006A22F0"/>
    <w:rsid w:val="006A3AF5"/>
    <w:rsid w:val="006A43E5"/>
    <w:rsid w:val="006A4C5C"/>
    <w:rsid w:val="006A7181"/>
    <w:rsid w:val="006A7689"/>
    <w:rsid w:val="006B2059"/>
    <w:rsid w:val="006B254C"/>
    <w:rsid w:val="006B2DBF"/>
    <w:rsid w:val="006B44EE"/>
    <w:rsid w:val="006B4D14"/>
    <w:rsid w:val="006B7DFD"/>
    <w:rsid w:val="006C02E8"/>
    <w:rsid w:val="006C0A4D"/>
    <w:rsid w:val="006C1E1E"/>
    <w:rsid w:val="006C2C5C"/>
    <w:rsid w:val="006C3E66"/>
    <w:rsid w:val="006C4530"/>
    <w:rsid w:val="006C5F0F"/>
    <w:rsid w:val="006C6A5D"/>
    <w:rsid w:val="006C73C3"/>
    <w:rsid w:val="006D0FA4"/>
    <w:rsid w:val="006D214F"/>
    <w:rsid w:val="006D36E5"/>
    <w:rsid w:val="006D430C"/>
    <w:rsid w:val="006E0C88"/>
    <w:rsid w:val="006E0EC4"/>
    <w:rsid w:val="006E3860"/>
    <w:rsid w:val="006F05BE"/>
    <w:rsid w:val="006F3677"/>
    <w:rsid w:val="006F375B"/>
    <w:rsid w:val="006F62B4"/>
    <w:rsid w:val="006F63A9"/>
    <w:rsid w:val="00700A4F"/>
    <w:rsid w:val="00700D7C"/>
    <w:rsid w:val="00701038"/>
    <w:rsid w:val="00705381"/>
    <w:rsid w:val="0070540D"/>
    <w:rsid w:val="00705F5D"/>
    <w:rsid w:val="00706712"/>
    <w:rsid w:val="00707858"/>
    <w:rsid w:val="007100DC"/>
    <w:rsid w:val="00712CA1"/>
    <w:rsid w:val="0071508C"/>
    <w:rsid w:val="007161D4"/>
    <w:rsid w:val="0071628E"/>
    <w:rsid w:val="00716B2D"/>
    <w:rsid w:val="00716C69"/>
    <w:rsid w:val="007175E1"/>
    <w:rsid w:val="007176BA"/>
    <w:rsid w:val="00722046"/>
    <w:rsid w:val="0072230D"/>
    <w:rsid w:val="007261CC"/>
    <w:rsid w:val="00727A45"/>
    <w:rsid w:val="00730979"/>
    <w:rsid w:val="00730DDA"/>
    <w:rsid w:val="0073283C"/>
    <w:rsid w:val="00735F7F"/>
    <w:rsid w:val="0073640C"/>
    <w:rsid w:val="00740351"/>
    <w:rsid w:val="00740C84"/>
    <w:rsid w:val="007428E7"/>
    <w:rsid w:val="007439DE"/>
    <w:rsid w:val="007443EB"/>
    <w:rsid w:val="00744460"/>
    <w:rsid w:val="007506D4"/>
    <w:rsid w:val="00751917"/>
    <w:rsid w:val="00752451"/>
    <w:rsid w:val="00753717"/>
    <w:rsid w:val="0075403D"/>
    <w:rsid w:val="00754E3B"/>
    <w:rsid w:val="007556A6"/>
    <w:rsid w:val="007561F5"/>
    <w:rsid w:val="007577E8"/>
    <w:rsid w:val="00761951"/>
    <w:rsid w:val="0076313F"/>
    <w:rsid w:val="0076565D"/>
    <w:rsid w:val="00770B58"/>
    <w:rsid w:val="00771B2E"/>
    <w:rsid w:val="0077286F"/>
    <w:rsid w:val="00773E81"/>
    <w:rsid w:val="007753E6"/>
    <w:rsid w:val="00776DBA"/>
    <w:rsid w:val="00780ABE"/>
    <w:rsid w:val="00781630"/>
    <w:rsid w:val="007816D3"/>
    <w:rsid w:val="00783E8F"/>
    <w:rsid w:val="00784F6D"/>
    <w:rsid w:val="00785307"/>
    <w:rsid w:val="00786754"/>
    <w:rsid w:val="00790EB4"/>
    <w:rsid w:val="0079265E"/>
    <w:rsid w:val="00792ABE"/>
    <w:rsid w:val="0079433F"/>
    <w:rsid w:val="00795A3D"/>
    <w:rsid w:val="0079706C"/>
    <w:rsid w:val="007971F3"/>
    <w:rsid w:val="00797E22"/>
    <w:rsid w:val="007A2013"/>
    <w:rsid w:val="007A3368"/>
    <w:rsid w:val="007A4B33"/>
    <w:rsid w:val="007A75B4"/>
    <w:rsid w:val="007B327D"/>
    <w:rsid w:val="007B7A2F"/>
    <w:rsid w:val="007C158A"/>
    <w:rsid w:val="007C1D58"/>
    <w:rsid w:val="007C3040"/>
    <w:rsid w:val="007D2328"/>
    <w:rsid w:val="007D3D0F"/>
    <w:rsid w:val="007E14AA"/>
    <w:rsid w:val="007E26CC"/>
    <w:rsid w:val="007E3A66"/>
    <w:rsid w:val="007E4B6C"/>
    <w:rsid w:val="007E7420"/>
    <w:rsid w:val="007F1B80"/>
    <w:rsid w:val="007F5B0F"/>
    <w:rsid w:val="007F5CFB"/>
    <w:rsid w:val="007F79CC"/>
    <w:rsid w:val="008043D9"/>
    <w:rsid w:val="008045EE"/>
    <w:rsid w:val="00807F07"/>
    <w:rsid w:val="008111DE"/>
    <w:rsid w:val="00811570"/>
    <w:rsid w:val="00813A5D"/>
    <w:rsid w:val="00814374"/>
    <w:rsid w:val="00814AD1"/>
    <w:rsid w:val="00815292"/>
    <w:rsid w:val="00815E85"/>
    <w:rsid w:val="00816459"/>
    <w:rsid w:val="00817F8F"/>
    <w:rsid w:val="00821016"/>
    <w:rsid w:val="00821AEE"/>
    <w:rsid w:val="008232C5"/>
    <w:rsid w:val="00823A1C"/>
    <w:rsid w:val="00823FFF"/>
    <w:rsid w:val="00825A65"/>
    <w:rsid w:val="00825BE4"/>
    <w:rsid w:val="00827CBB"/>
    <w:rsid w:val="00830F4F"/>
    <w:rsid w:val="00833796"/>
    <w:rsid w:val="00834942"/>
    <w:rsid w:val="00837636"/>
    <w:rsid w:val="008412A8"/>
    <w:rsid w:val="008441B5"/>
    <w:rsid w:val="00846C3B"/>
    <w:rsid w:val="00847425"/>
    <w:rsid w:val="00851B64"/>
    <w:rsid w:val="008558C5"/>
    <w:rsid w:val="0086082A"/>
    <w:rsid w:val="00862466"/>
    <w:rsid w:val="00862FD6"/>
    <w:rsid w:val="0086302C"/>
    <w:rsid w:val="00866F4E"/>
    <w:rsid w:val="008676BF"/>
    <w:rsid w:val="00867881"/>
    <w:rsid w:val="00870080"/>
    <w:rsid w:val="008717BB"/>
    <w:rsid w:val="00871B95"/>
    <w:rsid w:val="00872BB2"/>
    <w:rsid w:val="00873BA2"/>
    <w:rsid w:val="00874922"/>
    <w:rsid w:val="00877777"/>
    <w:rsid w:val="00877FAC"/>
    <w:rsid w:val="00881EAB"/>
    <w:rsid w:val="008905ED"/>
    <w:rsid w:val="00890F3E"/>
    <w:rsid w:val="00891448"/>
    <w:rsid w:val="0089569A"/>
    <w:rsid w:val="00897E41"/>
    <w:rsid w:val="00897F2F"/>
    <w:rsid w:val="008A0AC6"/>
    <w:rsid w:val="008A1403"/>
    <w:rsid w:val="008A20AF"/>
    <w:rsid w:val="008A22DD"/>
    <w:rsid w:val="008A23E4"/>
    <w:rsid w:val="008A3622"/>
    <w:rsid w:val="008A3960"/>
    <w:rsid w:val="008A5192"/>
    <w:rsid w:val="008A60C6"/>
    <w:rsid w:val="008B7970"/>
    <w:rsid w:val="008C23D8"/>
    <w:rsid w:val="008C30D7"/>
    <w:rsid w:val="008C5347"/>
    <w:rsid w:val="008C566E"/>
    <w:rsid w:val="008C6227"/>
    <w:rsid w:val="008C66AA"/>
    <w:rsid w:val="008D576D"/>
    <w:rsid w:val="008D6C0F"/>
    <w:rsid w:val="008E3A6B"/>
    <w:rsid w:val="008E5B8E"/>
    <w:rsid w:val="008E6970"/>
    <w:rsid w:val="008E7961"/>
    <w:rsid w:val="008F0A4B"/>
    <w:rsid w:val="008F13B4"/>
    <w:rsid w:val="008F2599"/>
    <w:rsid w:val="008F2F87"/>
    <w:rsid w:val="008F361B"/>
    <w:rsid w:val="008F73A3"/>
    <w:rsid w:val="00900200"/>
    <w:rsid w:val="00901146"/>
    <w:rsid w:val="00902008"/>
    <w:rsid w:val="00902199"/>
    <w:rsid w:val="00902213"/>
    <w:rsid w:val="00902385"/>
    <w:rsid w:val="009042ED"/>
    <w:rsid w:val="00906923"/>
    <w:rsid w:val="0090744B"/>
    <w:rsid w:val="00907C5E"/>
    <w:rsid w:val="00910BDF"/>
    <w:rsid w:val="0091250D"/>
    <w:rsid w:val="00912D0E"/>
    <w:rsid w:val="00915C77"/>
    <w:rsid w:val="00921B95"/>
    <w:rsid w:val="0092258C"/>
    <w:rsid w:val="00924ADD"/>
    <w:rsid w:val="009259D3"/>
    <w:rsid w:val="0092785A"/>
    <w:rsid w:val="00930316"/>
    <w:rsid w:val="0093076F"/>
    <w:rsid w:val="009312DF"/>
    <w:rsid w:val="00933A0E"/>
    <w:rsid w:val="00934B39"/>
    <w:rsid w:val="0093730D"/>
    <w:rsid w:val="00937452"/>
    <w:rsid w:val="00940684"/>
    <w:rsid w:val="009431AE"/>
    <w:rsid w:val="00944B58"/>
    <w:rsid w:val="0094683E"/>
    <w:rsid w:val="009470AC"/>
    <w:rsid w:val="00947A6D"/>
    <w:rsid w:val="0095169B"/>
    <w:rsid w:val="00953130"/>
    <w:rsid w:val="009560D1"/>
    <w:rsid w:val="0096269F"/>
    <w:rsid w:val="009629EB"/>
    <w:rsid w:val="0096598A"/>
    <w:rsid w:val="009675AC"/>
    <w:rsid w:val="00971724"/>
    <w:rsid w:val="00973C41"/>
    <w:rsid w:val="00975B93"/>
    <w:rsid w:val="00983AF5"/>
    <w:rsid w:val="00984156"/>
    <w:rsid w:val="009847E8"/>
    <w:rsid w:val="00985156"/>
    <w:rsid w:val="009856A6"/>
    <w:rsid w:val="009873D0"/>
    <w:rsid w:val="00987D28"/>
    <w:rsid w:val="00993F0C"/>
    <w:rsid w:val="009953C9"/>
    <w:rsid w:val="00996096"/>
    <w:rsid w:val="00996DAF"/>
    <w:rsid w:val="009A2ACC"/>
    <w:rsid w:val="009A36A6"/>
    <w:rsid w:val="009A5439"/>
    <w:rsid w:val="009B0B3B"/>
    <w:rsid w:val="009B0D94"/>
    <w:rsid w:val="009B170A"/>
    <w:rsid w:val="009B48D5"/>
    <w:rsid w:val="009B634F"/>
    <w:rsid w:val="009C083A"/>
    <w:rsid w:val="009C136F"/>
    <w:rsid w:val="009C32EC"/>
    <w:rsid w:val="009C5493"/>
    <w:rsid w:val="009C7245"/>
    <w:rsid w:val="009D24AC"/>
    <w:rsid w:val="009D2A4D"/>
    <w:rsid w:val="009E23D6"/>
    <w:rsid w:val="009E2BBD"/>
    <w:rsid w:val="009E2CAE"/>
    <w:rsid w:val="009F3D27"/>
    <w:rsid w:val="009F3D8B"/>
    <w:rsid w:val="009F417F"/>
    <w:rsid w:val="009F4CF7"/>
    <w:rsid w:val="009F5C25"/>
    <w:rsid w:val="009F614C"/>
    <w:rsid w:val="00A00A78"/>
    <w:rsid w:val="00A012DD"/>
    <w:rsid w:val="00A04267"/>
    <w:rsid w:val="00A04806"/>
    <w:rsid w:val="00A0646C"/>
    <w:rsid w:val="00A064A0"/>
    <w:rsid w:val="00A12014"/>
    <w:rsid w:val="00A125AA"/>
    <w:rsid w:val="00A171E5"/>
    <w:rsid w:val="00A2089B"/>
    <w:rsid w:val="00A231C7"/>
    <w:rsid w:val="00A232E0"/>
    <w:rsid w:val="00A258E8"/>
    <w:rsid w:val="00A279BE"/>
    <w:rsid w:val="00A27FF0"/>
    <w:rsid w:val="00A31346"/>
    <w:rsid w:val="00A3135A"/>
    <w:rsid w:val="00A351D6"/>
    <w:rsid w:val="00A404C2"/>
    <w:rsid w:val="00A42080"/>
    <w:rsid w:val="00A431D0"/>
    <w:rsid w:val="00A4759C"/>
    <w:rsid w:val="00A477F4"/>
    <w:rsid w:val="00A5191B"/>
    <w:rsid w:val="00A536A5"/>
    <w:rsid w:val="00A554A5"/>
    <w:rsid w:val="00A55D12"/>
    <w:rsid w:val="00A6143D"/>
    <w:rsid w:val="00A6363D"/>
    <w:rsid w:val="00A63E5E"/>
    <w:rsid w:val="00A66193"/>
    <w:rsid w:val="00A708E7"/>
    <w:rsid w:val="00A70EAA"/>
    <w:rsid w:val="00A72597"/>
    <w:rsid w:val="00A73276"/>
    <w:rsid w:val="00A74D57"/>
    <w:rsid w:val="00A75D52"/>
    <w:rsid w:val="00A76742"/>
    <w:rsid w:val="00A7786E"/>
    <w:rsid w:val="00A81509"/>
    <w:rsid w:val="00A83240"/>
    <w:rsid w:val="00A86A85"/>
    <w:rsid w:val="00A87415"/>
    <w:rsid w:val="00A87810"/>
    <w:rsid w:val="00A90887"/>
    <w:rsid w:val="00A9214E"/>
    <w:rsid w:val="00A921E1"/>
    <w:rsid w:val="00A927CA"/>
    <w:rsid w:val="00A93471"/>
    <w:rsid w:val="00A94C67"/>
    <w:rsid w:val="00A958E0"/>
    <w:rsid w:val="00A95E68"/>
    <w:rsid w:val="00A96560"/>
    <w:rsid w:val="00A96D18"/>
    <w:rsid w:val="00AA3EF6"/>
    <w:rsid w:val="00AA54F1"/>
    <w:rsid w:val="00AA7508"/>
    <w:rsid w:val="00AB090D"/>
    <w:rsid w:val="00AB4F54"/>
    <w:rsid w:val="00AB6106"/>
    <w:rsid w:val="00AB7B40"/>
    <w:rsid w:val="00AC1E57"/>
    <w:rsid w:val="00AC48D5"/>
    <w:rsid w:val="00AC50F6"/>
    <w:rsid w:val="00AC5502"/>
    <w:rsid w:val="00AC56DB"/>
    <w:rsid w:val="00AC79D3"/>
    <w:rsid w:val="00AD0793"/>
    <w:rsid w:val="00AD0B22"/>
    <w:rsid w:val="00AD0C9F"/>
    <w:rsid w:val="00AD1707"/>
    <w:rsid w:val="00AD2C81"/>
    <w:rsid w:val="00AD4C78"/>
    <w:rsid w:val="00AD5444"/>
    <w:rsid w:val="00AD6DFC"/>
    <w:rsid w:val="00AD7563"/>
    <w:rsid w:val="00AD7CB5"/>
    <w:rsid w:val="00AE023B"/>
    <w:rsid w:val="00AE0589"/>
    <w:rsid w:val="00AE2113"/>
    <w:rsid w:val="00AE2499"/>
    <w:rsid w:val="00AE2EE1"/>
    <w:rsid w:val="00AE4713"/>
    <w:rsid w:val="00AE673D"/>
    <w:rsid w:val="00AE70CD"/>
    <w:rsid w:val="00AF0643"/>
    <w:rsid w:val="00AF1138"/>
    <w:rsid w:val="00AF44B1"/>
    <w:rsid w:val="00B0266A"/>
    <w:rsid w:val="00B02E20"/>
    <w:rsid w:val="00B053C2"/>
    <w:rsid w:val="00B05665"/>
    <w:rsid w:val="00B05AAA"/>
    <w:rsid w:val="00B074BF"/>
    <w:rsid w:val="00B106E3"/>
    <w:rsid w:val="00B119B9"/>
    <w:rsid w:val="00B11DCC"/>
    <w:rsid w:val="00B12A94"/>
    <w:rsid w:val="00B12ED3"/>
    <w:rsid w:val="00B13961"/>
    <w:rsid w:val="00B165DE"/>
    <w:rsid w:val="00B16732"/>
    <w:rsid w:val="00B350D6"/>
    <w:rsid w:val="00B4356B"/>
    <w:rsid w:val="00B44885"/>
    <w:rsid w:val="00B45D55"/>
    <w:rsid w:val="00B47788"/>
    <w:rsid w:val="00B47B8D"/>
    <w:rsid w:val="00B51AAA"/>
    <w:rsid w:val="00B51C50"/>
    <w:rsid w:val="00B535CE"/>
    <w:rsid w:val="00B53618"/>
    <w:rsid w:val="00B53C56"/>
    <w:rsid w:val="00B53FF9"/>
    <w:rsid w:val="00B56B49"/>
    <w:rsid w:val="00B57268"/>
    <w:rsid w:val="00B57F67"/>
    <w:rsid w:val="00B60661"/>
    <w:rsid w:val="00B60EC0"/>
    <w:rsid w:val="00B61FF3"/>
    <w:rsid w:val="00B63051"/>
    <w:rsid w:val="00B6667A"/>
    <w:rsid w:val="00B74F80"/>
    <w:rsid w:val="00B76E3B"/>
    <w:rsid w:val="00B840BA"/>
    <w:rsid w:val="00B868D1"/>
    <w:rsid w:val="00B90767"/>
    <w:rsid w:val="00B90CE6"/>
    <w:rsid w:val="00B91A65"/>
    <w:rsid w:val="00B91F6A"/>
    <w:rsid w:val="00B92242"/>
    <w:rsid w:val="00B93324"/>
    <w:rsid w:val="00B9710C"/>
    <w:rsid w:val="00BA1706"/>
    <w:rsid w:val="00BA3B35"/>
    <w:rsid w:val="00BA46B4"/>
    <w:rsid w:val="00BA581D"/>
    <w:rsid w:val="00BA7638"/>
    <w:rsid w:val="00BB0840"/>
    <w:rsid w:val="00BB3A53"/>
    <w:rsid w:val="00BB3A5B"/>
    <w:rsid w:val="00BB4355"/>
    <w:rsid w:val="00BC0049"/>
    <w:rsid w:val="00BC3F3D"/>
    <w:rsid w:val="00BD0499"/>
    <w:rsid w:val="00BD1CA0"/>
    <w:rsid w:val="00BD2EB1"/>
    <w:rsid w:val="00BD4A44"/>
    <w:rsid w:val="00BE695D"/>
    <w:rsid w:val="00BE7F93"/>
    <w:rsid w:val="00BF2DB8"/>
    <w:rsid w:val="00BF3706"/>
    <w:rsid w:val="00BF4617"/>
    <w:rsid w:val="00BF6D51"/>
    <w:rsid w:val="00BF7C75"/>
    <w:rsid w:val="00C0043F"/>
    <w:rsid w:val="00C0334E"/>
    <w:rsid w:val="00C04070"/>
    <w:rsid w:val="00C05643"/>
    <w:rsid w:val="00C05C73"/>
    <w:rsid w:val="00C060D1"/>
    <w:rsid w:val="00C10C3D"/>
    <w:rsid w:val="00C10DE8"/>
    <w:rsid w:val="00C11118"/>
    <w:rsid w:val="00C1126B"/>
    <w:rsid w:val="00C1142C"/>
    <w:rsid w:val="00C15B41"/>
    <w:rsid w:val="00C15D55"/>
    <w:rsid w:val="00C210C9"/>
    <w:rsid w:val="00C21910"/>
    <w:rsid w:val="00C2204F"/>
    <w:rsid w:val="00C22390"/>
    <w:rsid w:val="00C223AD"/>
    <w:rsid w:val="00C22E7F"/>
    <w:rsid w:val="00C25212"/>
    <w:rsid w:val="00C25A4B"/>
    <w:rsid w:val="00C26388"/>
    <w:rsid w:val="00C2727E"/>
    <w:rsid w:val="00C277B0"/>
    <w:rsid w:val="00C27D7E"/>
    <w:rsid w:val="00C32322"/>
    <w:rsid w:val="00C33767"/>
    <w:rsid w:val="00C33E9B"/>
    <w:rsid w:val="00C34059"/>
    <w:rsid w:val="00C36DD0"/>
    <w:rsid w:val="00C449BF"/>
    <w:rsid w:val="00C52DF2"/>
    <w:rsid w:val="00C541BA"/>
    <w:rsid w:val="00C6462E"/>
    <w:rsid w:val="00C71EB4"/>
    <w:rsid w:val="00C721CF"/>
    <w:rsid w:val="00C73833"/>
    <w:rsid w:val="00C74453"/>
    <w:rsid w:val="00C75233"/>
    <w:rsid w:val="00C75329"/>
    <w:rsid w:val="00C77E3D"/>
    <w:rsid w:val="00C80965"/>
    <w:rsid w:val="00C822DF"/>
    <w:rsid w:val="00C82434"/>
    <w:rsid w:val="00C82680"/>
    <w:rsid w:val="00C82EE4"/>
    <w:rsid w:val="00C83FFD"/>
    <w:rsid w:val="00C85DA1"/>
    <w:rsid w:val="00C9013B"/>
    <w:rsid w:val="00C90A52"/>
    <w:rsid w:val="00C913B3"/>
    <w:rsid w:val="00C93635"/>
    <w:rsid w:val="00C9628D"/>
    <w:rsid w:val="00CA2D13"/>
    <w:rsid w:val="00CA34BF"/>
    <w:rsid w:val="00CA5544"/>
    <w:rsid w:val="00CA7867"/>
    <w:rsid w:val="00CB0100"/>
    <w:rsid w:val="00CB26D4"/>
    <w:rsid w:val="00CB2EA2"/>
    <w:rsid w:val="00CB5DEB"/>
    <w:rsid w:val="00CB6EC9"/>
    <w:rsid w:val="00CC0DA6"/>
    <w:rsid w:val="00CC0E6D"/>
    <w:rsid w:val="00CC7B2E"/>
    <w:rsid w:val="00CD48E5"/>
    <w:rsid w:val="00CD63BF"/>
    <w:rsid w:val="00CD63DC"/>
    <w:rsid w:val="00CE1C5B"/>
    <w:rsid w:val="00CE1D81"/>
    <w:rsid w:val="00CE3A5E"/>
    <w:rsid w:val="00CE44B4"/>
    <w:rsid w:val="00CE523D"/>
    <w:rsid w:val="00CE603A"/>
    <w:rsid w:val="00CE612E"/>
    <w:rsid w:val="00CE645F"/>
    <w:rsid w:val="00CF256E"/>
    <w:rsid w:val="00CF3922"/>
    <w:rsid w:val="00CF4D6E"/>
    <w:rsid w:val="00CF6A81"/>
    <w:rsid w:val="00CF7450"/>
    <w:rsid w:val="00D002FB"/>
    <w:rsid w:val="00D004E7"/>
    <w:rsid w:val="00D01036"/>
    <w:rsid w:val="00D01DC1"/>
    <w:rsid w:val="00D02BC5"/>
    <w:rsid w:val="00D035D9"/>
    <w:rsid w:val="00D03AC7"/>
    <w:rsid w:val="00D03E0D"/>
    <w:rsid w:val="00D04E66"/>
    <w:rsid w:val="00D052A2"/>
    <w:rsid w:val="00D06D59"/>
    <w:rsid w:val="00D101BC"/>
    <w:rsid w:val="00D10D05"/>
    <w:rsid w:val="00D11062"/>
    <w:rsid w:val="00D128F5"/>
    <w:rsid w:val="00D15F64"/>
    <w:rsid w:val="00D1666E"/>
    <w:rsid w:val="00D1694C"/>
    <w:rsid w:val="00D2200F"/>
    <w:rsid w:val="00D27CD4"/>
    <w:rsid w:val="00D300EB"/>
    <w:rsid w:val="00D30535"/>
    <w:rsid w:val="00D32FD1"/>
    <w:rsid w:val="00D33C65"/>
    <w:rsid w:val="00D34462"/>
    <w:rsid w:val="00D354B0"/>
    <w:rsid w:val="00D367A5"/>
    <w:rsid w:val="00D3702C"/>
    <w:rsid w:val="00D3715C"/>
    <w:rsid w:val="00D37F19"/>
    <w:rsid w:val="00D42875"/>
    <w:rsid w:val="00D43DF8"/>
    <w:rsid w:val="00D451E9"/>
    <w:rsid w:val="00D4528D"/>
    <w:rsid w:val="00D500D5"/>
    <w:rsid w:val="00D52153"/>
    <w:rsid w:val="00D53D89"/>
    <w:rsid w:val="00D56B29"/>
    <w:rsid w:val="00D57CC7"/>
    <w:rsid w:val="00D61D9E"/>
    <w:rsid w:val="00D64F21"/>
    <w:rsid w:val="00D6665F"/>
    <w:rsid w:val="00D67C03"/>
    <w:rsid w:val="00D707FA"/>
    <w:rsid w:val="00D714E1"/>
    <w:rsid w:val="00D72CBA"/>
    <w:rsid w:val="00D72F3C"/>
    <w:rsid w:val="00D733D4"/>
    <w:rsid w:val="00D75669"/>
    <w:rsid w:val="00D76220"/>
    <w:rsid w:val="00D76365"/>
    <w:rsid w:val="00D8050B"/>
    <w:rsid w:val="00D80BC8"/>
    <w:rsid w:val="00D84E7E"/>
    <w:rsid w:val="00D8683B"/>
    <w:rsid w:val="00D90479"/>
    <w:rsid w:val="00D90C62"/>
    <w:rsid w:val="00D9119E"/>
    <w:rsid w:val="00D93060"/>
    <w:rsid w:val="00D937F6"/>
    <w:rsid w:val="00D9411E"/>
    <w:rsid w:val="00D95E15"/>
    <w:rsid w:val="00D9695A"/>
    <w:rsid w:val="00DA12C6"/>
    <w:rsid w:val="00DA132F"/>
    <w:rsid w:val="00DA2A0E"/>
    <w:rsid w:val="00DA3029"/>
    <w:rsid w:val="00DA3130"/>
    <w:rsid w:val="00DA5288"/>
    <w:rsid w:val="00DA7B4C"/>
    <w:rsid w:val="00DB0BFA"/>
    <w:rsid w:val="00DB3812"/>
    <w:rsid w:val="00DB612E"/>
    <w:rsid w:val="00DB75D0"/>
    <w:rsid w:val="00DC2ACE"/>
    <w:rsid w:val="00DC4B8D"/>
    <w:rsid w:val="00DC59CF"/>
    <w:rsid w:val="00DC5C7C"/>
    <w:rsid w:val="00DC6DE7"/>
    <w:rsid w:val="00DD043B"/>
    <w:rsid w:val="00DD19D3"/>
    <w:rsid w:val="00DD1CD4"/>
    <w:rsid w:val="00DD20CE"/>
    <w:rsid w:val="00DD2777"/>
    <w:rsid w:val="00DD631A"/>
    <w:rsid w:val="00DD725A"/>
    <w:rsid w:val="00DD7F2B"/>
    <w:rsid w:val="00DE0688"/>
    <w:rsid w:val="00DE0998"/>
    <w:rsid w:val="00DE25D9"/>
    <w:rsid w:val="00DE25E8"/>
    <w:rsid w:val="00DE4973"/>
    <w:rsid w:val="00DF119D"/>
    <w:rsid w:val="00E03A0A"/>
    <w:rsid w:val="00E03B14"/>
    <w:rsid w:val="00E052B4"/>
    <w:rsid w:val="00E053B8"/>
    <w:rsid w:val="00E05D23"/>
    <w:rsid w:val="00E070F4"/>
    <w:rsid w:val="00E0767E"/>
    <w:rsid w:val="00E116D1"/>
    <w:rsid w:val="00E11BE6"/>
    <w:rsid w:val="00E152CC"/>
    <w:rsid w:val="00E20D00"/>
    <w:rsid w:val="00E25D00"/>
    <w:rsid w:val="00E263B6"/>
    <w:rsid w:val="00E26F25"/>
    <w:rsid w:val="00E2751F"/>
    <w:rsid w:val="00E3234A"/>
    <w:rsid w:val="00E35135"/>
    <w:rsid w:val="00E374B4"/>
    <w:rsid w:val="00E41428"/>
    <w:rsid w:val="00E44CA5"/>
    <w:rsid w:val="00E44E9F"/>
    <w:rsid w:val="00E4653B"/>
    <w:rsid w:val="00E47812"/>
    <w:rsid w:val="00E47A5C"/>
    <w:rsid w:val="00E50FF9"/>
    <w:rsid w:val="00E515D5"/>
    <w:rsid w:val="00E53950"/>
    <w:rsid w:val="00E55060"/>
    <w:rsid w:val="00E552D2"/>
    <w:rsid w:val="00E5582D"/>
    <w:rsid w:val="00E6354F"/>
    <w:rsid w:val="00E641EC"/>
    <w:rsid w:val="00E64E97"/>
    <w:rsid w:val="00E668F3"/>
    <w:rsid w:val="00E73363"/>
    <w:rsid w:val="00E73E6A"/>
    <w:rsid w:val="00E74173"/>
    <w:rsid w:val="00E7585A"/>
    <w:rsid w:val="00E769F0"/>
    <w:rsid w:val="00E808F9"/>
    <w:rsid w:val="00E83E42"/>
    <w:rsid w:val="00E84595"/>
    <w:rsid w:val="00E85D30"/>
    <w:rsid w:val="00E912ED"/>
    <w:rsid w:val="00E91801"/>
    <w:rsid w:val="00E94053"/>
    <w:rsid w:val="00E94329"/>
    <w:rsid w:val="00E95F51"/>
    <w:rsid w:val="00E97FE8"/>
    <w:rsid w:val="00EA056F"/>
    <w:rsid w:val="00EA2351"/>
    <w:rsid w:val="00EA27AF"/>
    <w:rsid w:val="00EA2CD1"/>
    <w:rsid w:val="00EA33CF"/>
    <w:rsid w:val="00EA3CF1"/>
    <w:rsid w:val="00EA4FA1"/>
    <w:rsid w:val="00EB0171"/>
    <w:rsid w:val="00EB0C77"/>
    <w:rsid w:val="00EB2336"/>
    <w:rsid w:val="00EB433F"/>
    <w:rsid w:val="00EB46EE"/>
    <w:rsid w:val="00EB4A31"/>
    <w:rsid w:val="00EB6A73"/>
    <w:rsid w:val="00EB7A49"/>
    <w:rsid w:val="00EC0AB7"/>
    <w:rsid w:val="00EC18DA"/>
    <w:rsid w:val="00EC322A"/>
    <w:rsid w:val="00EC45E1"/>
    <w:rsid w:val="00EC6668"/>
    <w:rsid w:val="00EC7FD2"/>
    <w:rsid w:val="00ED0526"/>
    <w:rsid w:val="00ED16A9"/>
    <w:rsid w:val="00ED4E15"/>
    <w:rsid w:val="00ED68AA"/>
    <w:rsid w:val="00ED6F06"/>
    <w:rsid w:val="00EE0459"/>
    <w:rsid w:val="00EE1331"/>
    <w:rsid w:val="00EE3142"/>
    <w:rsid w:val="00EE6543"/>
    <w:rsid w:val="00EE7133"/>
    <w:rsid w:val="00EF14E5"/>
    <w:rsid w:val="00EF32B4"/>
    <w:rsid w:val="00EF3894"/>
    <w:rsid w:val="00EF4347"/>
    <w:rsid w:val="00EF4656"/>
    <w:rsid w:val="00EF6EE9"/>
    <w:rsid w:val="00F044BE"/>
    <w:rsid w:val="00F060E4"/>
    <w:rsid w:val="00F06236"/>
    <w:rsid w:val="00F0665A"/>
    <w:rsid w:val="00F070E6"/>
    <w:rsid w:val="00F115C6"/>
    <w:rsid w:val="00F12045"/>
    <w:rsid w:val="00F12B49"/>
    <w:rsid w:val="00F1306F"/>
    <w:rsid w:val="00F13533"/>
    <w:rsid w:val="00F14DF4"/>
    <w:rsid w:val="00F1525F"/>
    <w:rsid w:val="00F16046"/>
    <w:rsid w:val="00F1637F"/>
    <w:rsid w:val="00F22D26"/>
    <w:rsid w:val="00F23155"/>
    <w:rsid w:val="00F24D97"/>
    <w:rsid w:val="00F264CA"/>
    <w:rsid w:val="00F272D1"/>
    <w:rsid w:val="00F30EBB"/>
    <w:rsid w:val="00F326E1"/>
    <w:rsid w:val="00F33226"/>
    <w:rsid w:val="00F35A97"/>
    <w:rsid w:val="00F36180"/>
    <w:rsid w:val="00F407E1"/>
    <w:rsid w:val="00F40DBD"/>
    <w:rsid w:val="00F41303"/>
    <w:rsid w:val="00F418E2"/>
    <w:rsid w:val="00F45B17"/>
    <w:rsid w:val="00F45D36"/>
    <w:rsid w:val="00F4788D"/>
    <w:rsid w:val="00F502E7"/>
    <w:rsid w:val="00F50E3A"/>
    <w:rsid w:val="00F52562"/>
    <w:rsid w:val="00F53446"/>
    <w:rsid w:val="00F53DBD"/>
    <w:rsid w:val="00F552CC"/>
    <w:rsid w:val="00F553AA"/>
    <w:rsid w:val="00F57BC7"/>
    <w:rsid w:val="00F602C1"/>
    <w:rsid w:val="00F60383"/>
    <w:rsid w:val="00F67E88"/>
    <w:rsid w:val="00F74A6E"/>
    <w:rsid w:val="00F75EB4"/>
    <w:rsid w:val="00F76F99"/>
    <w:rsid w:val="00F80B40"/>
    <w:rsid w:val="00F8217E"/>
    <w:rsid w:val="00F83857"/>
    <w:rsid w:val="00F85B24"/>
    <w:rsid w:val="00F877FD"/>
    <w:rsid w:val="00F911DD"/>
    <w:rsid w:val="00F92E4B"/>
    <w:rsid w:val="00F96297"/>
    <w:rsid w:val="00F9636A"/>
    <w:rsid w:val="00FA217A"/>
    <w:rsid w:val="00FA24C9"/>
    <w:rsid w:val="00FA3AE5"/>
    <w:rsid w:val="00FA3DA8"/>
    <w:rsid w:val="00FA3F95"/>
    <w:rsid w:val="00FA4046"/>
    <w:rsid w:val="00FA4925"/>
    <w:rsid w:val="00FA4E8B"/>
    <w:rsid w:val="00FA6679"/>
    <w:rsid w:val="00FA7D1C"/>
    <w:rsid w:val="00FB2576"/>
    <w:rsid w:val="00FB4210"/>
    <w:rsid w:val="00FB432C"/>
    <w:rsid w:val="00FB4C86"/>
    <w:rsid w:val="00FB7333"/>
    <w:rsid w:val="00FC018E"/>
    <w:rsid w:val="00FC0771"/>
    <w:rsid w:val="00FC08C3"/>
    <w:rsid w:val="00FC117E"/>
    <w:rsid w:val="00FC1261"/>
    <w:rsid w:val="00FC3828"/>
    <w:rsid w:val="00FC6661"/>
    <w:rsid w:val="00FC7E37"/>
    <w:rsid w:val="00FD009F"/>
    <w:rsid w:val="00FD024B"/>
    <w:rsid w:val="00FD115C"/>
    <w:rsid w:val="00FD1DA7"/>
    <w:rsid w:val="00FD5D60"/>
    <w:rsid w:val="00FE2361"/>
    <w:rsid w:val="00FE39B9"/>
    <w:rsid w:val="00FE4005"/>
    <w:rsid w:val="00FE6F0C"/>
    <w:rsid w:val="00FF0E36"/>
    <w:rsid w:val="00FF13CC"/>
    <w:rsid w:val="00FF5AB2"/>
    <w:rsid w:val="00FF6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CEAF05-EE24-415A-BD57-978EDEB6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796"/>
  </w:style>
  <w:style w:type="paragraph" w:styleId="1">
    <w:name w:val="heading 1"/>
    <w:basedOn w:val="a"/>
    <w:next w:val="a"/>
    <w:link w:val="10"/>
    <w:uiPriority w:val="9"/>
    <w:qFormat/>
    <w:rsid w:val="00833796"/>
    <w:pPr>
      <w:keepNext/>
      <w:jc w:val="both"/>
      <w:outlineLvl w:val="0"/>
    </w:pPr>
    <w:rPr>
      <w:b/>
      <w:sz w:val="28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833796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833796"/>
    <w:pPr>
      <w:keepNext/>
      <w:jc w:val="center"/>
      <w:outlineLvl w:val="2"/>
    </w:pPr>
    <w:rPr>
      <w:b/>
      <w:sz w:val="48"/>
    </w:rPr>
  </w:style>
  <w:style w:type="paragraph" w:styleId="4">
    <w:name w:val="heading 4"/>
    <w:basedOn w:val="a"/>
    <w:next w:val="a"/>
    <w:link w:val="40"/>
    <w:uiPriority w:val="9"/>
    <w:qFormat/>
    <w:rsid w:val="00833796"/>
    <w:pPr>
      <w:keepNext/>
      <w:ind w:firstLine="708"/>
      <w:outlineLvl w:val="3"/>
    </w:pPr>
    <w:rPr>
      <w:sz w:val="24"/>
    </w:rPr>
  </w:style>
  <w:style w:type="paragraph" w:styleId="5">
    <w:name w:val="heading 5"/>
    <w:basedOn w:val="a"/>
    <w:next w:val="a"/>
    <w:link w:val="50"/>
    <w:uiPriority w:val="9"/>
    <w:qFormat/>
    <w:rsid w:val="00833796"/>
    <w:pPr>
      <w:keepNext/>
      <w:tabs>
        <w:tab w:val="left" w:pos="0"/>
        <w:tab w:val="left" w:pos="567"/>
      </w:tabs>
      <w:spacing w:line="360" w:lineRule="auto"/>
      <w:ind w:hanging="284"/>
      <w:jc w:val="both"/>
      <w:outlineLvl w:val="4"/>
    </w:pPr>
    <w:rPr>
      <w:sz w:val="24"/>
    </w:rPr>
  </w:style>
  <w:style w:type="paragraph" w:styleId="7">
    <w:name w:val="heading 7"/>
    <w:basedOn w:val="a"/>
    <w:next w:val="a"/>
    <w:link w:val="70"/>
    <w:uiPriority w:val="9"/>
    <w:qFormat/>
    <w:rsid w:val="00833796"/>
    <w:pPr>
      <w:keepNext/>
      <w:ind w:left="567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rsid w:val="00833796"/>
    <w:pPr>
      <w:keepNext/>
      <w:ind w:firstLine="851"/>
      <w:jc w:val="center"/>
      <w:outlineLvl w:val="7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30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1730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1730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17303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17303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locked/>
    <w:rsid w:val="00474924"/>
    <w:rPr>
      <w:rFonts w:cs="Times New Roman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17303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a3">
    <w:name w:val="Body Text"/>
    <w:basedOn w:val="a"/>
    <w:link w:val="a4"/>
    <w:uiPriority w:val="99"/>
    <w:rsid w:val="0083379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17303"/>
  </w:style>
  <w:style w:type="paragraph" w:styleId="a5">
    <w:name w:val="Body Text Indent"/>
    <w:basedOn w:val="a"/>
    <w:link w:val="a6"/>
    <w:uiPriority w:val="99"/>
    <w:rsid w:val="0083379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17303"/>
  </w:style>
  <w:style w:type="paragraph" w:styleId="31">
    <w:name w:val="Body Text 3"/>
    <w:basedOn w:val="a5"/>
    <w:link w:val="32"/>
    <w:uiPriority w:val="99"/>
    <w:rsid w:val="00833796"/>
  </w:style>
  <w:style w:type="character" w:customStyle="1" w:styleId="32">
    <w:name w:val="Основной текст 3 Знак"/>
    <w:basedOn w:val="a0"/>
    <w:link w:val="31"/>
    <w:uiPriority w:val="99"/>
    <w:semiHidden/>
    <w:rsid w:val="00B17303"/>
    <w:rPr>
      <w:sz w:val="16"/>
      <w:szCs w:val="16"/>
    </w:rPr>
  </w:style>
  <w:style w:type="paragraph" w:styleId="21">
    <w:name w:val="Body Text 2"/>
    <w:basedOn w:val="a"/>
    <w:link w:val="22"/>
    <w:uiPriority w:val="99"/>
    <w:rsid w:val="00833796"/>
    <w:pPr>
      <w:ind w:right="5669"/>
    </w:pPr>
    <w:rPr>
      <w:b/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17303"/>
  </w:style>
  <w:style w:type="paragraph" w:styleId="a7">
    <w:name w:val="Document Map"/>
    <w:basedOn w:val="a"/>
    <w:link w:val="a8"/>
    <w:uiPriority w:val="99"/>
    <w:semiHidden/>
    <w:rsid w:val="00833796"/>
    <w:pPr>
      <w:shd w:val="clear" w:color="auto" w:fill="000080"/>
    </w:pPr>
    <w:rPr>
      <w:rFonts w:ascii="Tahoma" w:hAnsi="Tahoma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B17303"/>
    <w:rPr>
      <w:sz w:val="0"/>
      <w:szCs w:val="0"/>
    </w:rPr>
  </w:style>
  <w:style w:type="paragraph" w:styleId="a9">
    <w:name w:val="Block Text"/>
    <w:basedOn w:val="a"/>
    <w:uiPriority w:val="99"/>
    <w:rsid w:val="00833796"/>
    <w:pPr>
      <w:ind w:left="-142" w:right="-285" w:firstLine="851"/>
      <w:jc w:val="center"/>
    </w:pPr>
    <w:rPr>
      <w:b/>
      <w:bCs/>
      <w:sz w:val="27"/>
    </w:rPr>
  </w:style>
  <w:style w:type="paragraph" w:customStyle="1" w:styleId="ConsPlusTitle">
    <w:name w:val="ConsPlusTitle"/>
    <w:rsid w:val="0083379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a">
    <w:name w:val="header"/>
    <w:basedOn w:val="a"/>
    <w:link w:val="ab"/>
    <w:uiPriority w:val="99"/>
    <w:rsid w:val="008337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17303"/>
  </w:style>
  <w:style w:type="character" w:styleId="ac">
    <w:name w:val="page number"/>
    <w:basedOn w:val="a0"/>
    <w:uiPriority w:val="99"/>
    <w:rsid w:val="00833796"/>
    <w:rPr>
      <w:rFonts w:cs="Times New Roman"/>
    </w:rPr>
  </w:style>
  <w:style w:type="paragraph" w:styleId="ad">
    <w:name w:val="footer"/>
    <w:basedOn w:val="a"/>
    <w:link w:val="ae"/>
    <w:uiPriority w:val="99"/>
    <w:rsid w:val="0083379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17303"/>
  </w:style>
  <w:style w:type="paragraph" w:styleId="23">
    <w:name w:val="Body Text Indent 2"/>
    <w:basedOn w:val="a"/>
    <w:link w:val="24"/>
    <w:uiPriority w:val="99"/>
    <w:rsid w:val="00833796"/>
    <w:pPr>
      <w:spacing w:line="360" w:lineRule="auto"/>
      <w:ind w:left="360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B17303"/>
  </w:style>
  <w:style w:type="paragraph" w:styleId="33">
    <w:name w:val="Body Text Indent 3"/>
    <w:basedOn w:val="a"/>
    <w:link w:val="34"/>
    <w:uiPriority w:val="99"/>
    <w:rsid w:val="00833796"/>
    <w:pPr>
      <w:spacing w:line="360" w:lineRule="auto"/>
      <w:ind w:firstLine="567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B17303"/>
    <w:rPr>
      <w:sz w:val="16"/>
      <w:szCs w:val="16"/>
    </w:rPr>
  </w:style>
  <w:style w:type="paragraph" w:styleId="af">
    <w:name w:val="Title"/>
    <w:basedOn w:val="a"/>
    <w:link w:val="af0"/>
    <w:uiPriority w:val="10"/>
    <w:qFormat/>
    <w:rsid w:val="00833796"/>
    <w:pPr>
      <w:jc w:val="center"/>
    </w:pPr>
    <w:rPr>
      <w:sz w:val="28"/>
      <w:szCs w:val="24"/>
    </w:rPr>
  </w:style>
  <w:style w:type="character" w:customStyle="1" w:styleId="af0">
    <w:name w:val="Название Знак"/>
    <w:basedOn w:val="a0"/>
    <w:link w:val="af"/>
    <w:uiPriority w:val="10"/>
    <w:rsid w:val="00B1730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25">
    <w:name w:val="Заголовок №2_"/>
    <w:basedOn w:val="a0"/>
    <w:link w:val="26"/>
    <w:locked/>
    <w:rsid w:val="00D42875"/>
    <w:rPr>
      <w:rFonts w:cs="Times New Roman"/>
      <w:b/>
      <w:bCs/>
      <w:sz w:val="26"/>
      <w:szCs w:val="26"/>
      <w:lang w:bidi="ar-SA"/>
    </w:rPr>
  </w:style>
  <w:style w:type="paragraph" w:customStyle="1" w:styleId="26">
    <w:name w:val="Заголовок №2"/>
    <w:basedOn w:val="a"/>
    <w:link w:val="25"/>
    <w:rsid w:val="00D42875"/>
    <w:pPr>
      <w:shd w:val="clear" w:color="auto" w:fill="FFFFFF"/>
      <w:spacing w:before="300" w:line="360" w:lineRule="exact"/>
      <w:ind w:hanging="1620"/>
      <w:jc w:val="center"/>
      <w:outlineLvl w:val="1"/>
    </w:pPr>
    <w:rPr>
      <w:b/>
      <w:bCs/>
      <w:noProof/>
      <w:sz w:val="26"/>
      <w:szCs w:val="26"/>
    </w:rPr>
  </w:style>
  <w:style w:type="character" w:customStyle="1" w:styleId="27">
    <w:name w:val="Заголовок №2 + Не полужирный"/>
    <w:basedOn w:val="25"/>
    <w:rsid w:val="00D42875"/>
    <w:rPr>
      <w:rFonts w:ascii="Times New Roman" w:hAnsi="Times New Roman" w:cs="Times New Roman"/>
      <w:b/>
      <w:bCs/>
      <w:spacing w:val="0"/>
      <w:sz w:val="26"/>
      <w:szCs w:val="26"/>
      <w:lang w:bidi="ar-SA"/>
    </w:rPr>
  </w:style>
  <w:style w:type="character" w:customStyle="1" w:styleId="35">
    <w:name w:val="Основной текст (3)_"/>
    <w:basedOn w:val="a0"/>
    <w:link w:val="36"/>
    <w:locked/>
    <w:rsid w:val="00D42875"/>
    <w:rPr>
      <w:rFonts w:cs="Times New Roman"/>
      <w:b/>
      <w:bCs/>
      <w:sz w:val="26"/>
      <w:szCs w:val="26"/>
      <w:lang w:bidi="ar-SA"/>
    </w:rPr>
  </w:style>
  <w:style w:type="paragraph" w:customStyle="1" w:styleId="36">
    <w:name w:val="Основной текст (3)"/>
    <w:basedOn w:val="a"/>
    <w:link w:val="35"/>
    <w:rsid w:val="00D42875"/>
    <w:pPr>
      <w:shd w:val="clear" w:color="auto" w:fill="FFFFFF"/>
      <w:spacing w:after="900" w:line="324" w:lineRule="exact"/>
      <w:jc w:val="center"/>
    </w:pPr>
    <w:rPr>
      <w:b/>
      <w:bCs/>
      <w:noProof/>
      <w:sz w:val="26"/>
      <w:szCs w:val="26"/>
    </w:rPr>
  </w:style>
  <w:style w:type="paragraph" w:styleId="af1">
    <w:name w:val="Balloon Text"/>
    <w:basedOn w:val="a"/>
    <w:link w:val="af2"/>
    <w:uiPriority w:val="99"/>
    <w:semiHidden/>
    <w:rsid w:val="0079265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17303"/>
    <w:rPr>
      <w:sz w:val="0"/>
      <w:szCs w:val="0"/>
    </w:rPr>
  </w:style>
  <w:style w:type="paragraph" w:customStyle="1" w:styleId="1CharChar">
    <w:name w:val="1 Знак Char Знак Char Знак"/>
    <w:basedOn w:val="a"/>
    <w:rsid w:val="004A6640"/>
    <w:pPr>
      <w:spacing w:after="160" w:line="240" w:lineRule="exact"/>
    </w:pPr>
    <w:rPr>
      <w:lang w:eastAsia="zh-CN"/>
    </w:rPr>
  </w:style>
  <w:style w:type="paragraph" w:customStyle="1" w:styleId="af3">
    <w:name w:val="Знак"/>
    <w:basedOn w:val="a"/>
    <w:next w:val="a"/>
    <w:semiHidden/>
    <w:rsid w:val="00182CD3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ConsPlusNormal">
    <w:name w:val="ConsPlusNormal"/>
    <w:rsid w:val="00AD079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-">
    <w:name w:val="Норм-Абзац"/>
    <w:basedOn w:val="a"/>
    <w:rsid w:val="00076629"/>
    <w:pPr>
      <w:spacing w:before="120" w:after="120" w:line="312" w:lineRule="auto"/>
      <w:jc w:val="both"/>
    </w:pPr>
    <w:rPr>
      <w:sz w:val="28"/>
    </w:rPr>
  </w:style>
  <w:style w:type="paragraph" w:styleId="af4">
    <w:name w:val="List Paragraph"/>
    <w:basedOn w:val="a"/>
    <w:uiPriority w:val="34"/>
    <w:qFormat/>
    <w:rsid w:val="00817F8F"/>
    <w:pPr>
      <w:ind w:left="720"/>
      <w:contextualSpacing/>
    </w:pPr>
  </w:style>
  <w:style w:type="paragraph" w:customStyle="1" w:styleId="ConsPlusNonformat">
    <w:name w:val="ConsPlusNonformat"/>
    <w:uiPriority w:val="99"/>
    <w:rsid w:val="000C5675"/>
    <w:pPr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table" w:styleId="af5">
    <w:name w:val="Table Grid"/>
    <w:basedOn w:val="a1"/>
    <w:rsid w:val="00A95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60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7;&#1042;&#1045;&#1058;&#1040;\&#1087;&#1088;&#1080;&#1082;&#1072;&#1079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2056C3-5AA5-4DBB-A552-BA611E31B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4</TotalTime>
  <Pages>1</Pages>
  <Words>36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          РОССИЙСКОЙ  ФЕДЕРАЦИИ</vt:lpstr>
    </vt:vector>
  </TitlesOfParts>
  <Company>UFK</Company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          РОССИЙСКОЙ  ФЕДЕРАЦИИ</dc:title>
  <dc:creator>ilina</dc:creator>
  <cp:lastModifiedBy>Горячева Светлана Алексеевна</cp:lastModifiedBy>
  <cp:revision>3</cp:revision>
  <cp:lastPrinted>2024-03-06T06:54:00Z</cp:lastPrinted>
  <dcterms:created xsi:type="dcterms:W3CDTF">2024-03-06T08:01:00Z</dcterms:created>
  <dcterms:modified xsi:type="dcterms:W3CDTF">2024-03-06T08:11:00Z</dcterms:modified>
</cp:coreProperties>
</file>